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40D" w:rsidRDefault="0069340D" w:rsidP="0069340D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70C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B5A1C" w:rsidRDefault="007B5A1C" w:rsidP="0069340D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70C0"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9340D" w:rsidRPr="0069340D" w:rsidRDefault="0069340D" w:rsidP="0069340D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70C0"/>
          <w:sz w:val="24"/>
          <w:szCs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9340D">
        <w:rPr>
          <w:rFonts w:ascii="Times New Roman" w:hAnsi="Times New Roman"/>
          <w:b/>
          <w:caps/>
          <w:color w:val="0070C0"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SESSIONE ESAMI PER L’ACQUISIZIONE E PASSAGGIO DI GRADO</w:t>
      </w:r>
    </w:p>
    <w:p w:rsidR="0069340D" w:rsidRPr="001D55A0" w:rsidRDefault="0069340D" w:rsidP="0069340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1D55A0">
        <w:rPr>
          <w:rFonts w:ascii="Times New Roman" w:hAnsi="Times New Roman"/>
          <w:sz w:val="28"/>
          <w:szCs w:val="28"/>
        </w:rPr>
        <w:t xml:space="preserve">L’UNITAM/Song </w:t>
      </w:r>
      <w:proofErr w:type="spellStart"/>
      <w:r w:rsidRPr="001D55A0">
        <w:rPr>
          <w:rFonts w:ascii="Times New Roman" w:hAnsi="Times New Roman"/>
          <w:sz w:val="28"/>
          <w:szCs w:val="28"/>
        </w:rPr>
        <w:t>Moo</w:t>
      </w:r>
      <w:proofErr w:type="spellEnd"/>
      <w:r w:rsidRPr="001D55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55A0">
        <w:rPr>
          <w:rFonts w:ascii="Times New Roman" w:hAnsi="Times New Roman"/>
          <w:sz w:val="28"/>
          <w:szCs w:val="28"/>
        </w:rPr>
        <w:t>Kwan</w:t>
      </w:r>
      <w:proofErr w:type="spellEnd"/>
      <w:r w:rsidRPr="001D55A0">
        <w:rPr>
          <w:rFonts w:ascii="Times New Roman" w:hAnsi="Times New Roman"/>
          <w:sz w:val="28"/>
          <w:szCs w:val="28"/>
        </w:rPr>
        <w:t xml:space="preserve"> Italia ed il settore Nazionale </w:t>
      </w:r>
      <w:proofErr w:type="spellStart"/>
      <w:r w:rsidRPr="001D55A0">
        <w:rPr>
          <w:rFonts w:ascii="Times New Roman" w:hAnsi="Times New Roman"/>
          <w:sz w:val="28"/>
          <w:szCs w:val="28"/>
        </w:rPr>
        <w:t>Endas</w:t>
      </w:r>
      <w:proofErr w:type="spellEnd"/>
      <w:r w:rsidRPr="001D55A0">
        <w:rPr>
          <w:rFonts w:ascii="Times New Roman" w:hAnsi="Times New Roman"/>
          <w:sz w:val="28"/>
          <w:szCs w:val="28"/>
        </w:rPr>
        <w:t xml:space="preserve"> Taekwondo organizzano una Sessione d’esami online per l’acquisizione ed il passaggio di Dan.</w:t>
      </w:r>
    </w:p>
    <w:p w:rsidR="007B5A1C" w:rsidRDefault="0069340D" w:rsidP="00C35BD2">
      <w:pPr>
        <w:autoSpaceDE w:val="0"/>
        <w:autoSpaceDN w:val="0"/>
        <w:adjustRightInd w:val="0"/>
        <w:jc w:val="left"/>
        <w:rPr>
          <w:rFonts w:ascii="Times New Roman" w:hAnsi="Times New Roman"/>
          <w:sz w:val="28"/>
          <w:szCs w:val="28"/>
        </w:rPr>
      </w:pPr>
      <w:r w:rsidRPr="001D55A0">
        <w:rPr>
          <w:rFonts w:ascii="Times New Roman" w:hAnsi="Times New Roman"/>
          <w:sz w:val="28"/>
          <w:szCs w:val="28"/>
        </w:rPr>
        <w:t>Vista l’eccezionalità del</w:t>
      </w:r>
      <w:r w:rsidR="00C35BD2">
        <w:rPr>
          <w:rFonts w:ascii="Times New Roman" w:hAnsi="Times New Roman"/>
          <w:sz w:val="28"/>
          <w:szCs w:val="28"/>
        </w:rPr>
        <w:t xml:space="preserve"> momento storico che stiamo </w:t>
      </w:r>
      <w:r w:rsidRPr="001D55A0">
        <w:rPr>
          <w:rFonts w:ascii="Times New Roman" w:hAnsi="Times New Roman"/>
          <w:sz w:val="28"/>
          <w:szCs w:val="28"/>
        </w:rPr>
        <w:t>vivendo</w:t>
      </w:r>
      <w:r w:rsidR="00C35BD2">
        <w:rPr>
          <w:rFonts w:ascii="Times New Roman" w:hAnsi="Times New Roman"/>
          <w:sz w:val="28"/>
          <w:szCs w:val="28"/>
        </w:rPr>
        <w:t>,</w:t>
      </w:r>
      <w:r w:rsidR="007B5A1C">
        <w:rPr>
          <w:rFonts w:ascii="Times New Roman" w:hAnsi="Times New Roman"/>
          <w:sz w:val="28"/>
          <w:szCs w:val="28"/>
        </w:rPr>
        <w:t xml:space="preserve"> è stato cambiato per questa sessione il programma di esame,</w:t>
      </w:r>
      <w:r w:rsidR="00C35BD2">
        <w:rPr>
          <w:rFonts w:ascii="Times New Roman" w:hAnsi="Times New Roman"/>
          <w:sz w:val="28"/>
          <w:szCs w:val="28"/>
        </w:rPr>
        <w:t xml:space="preserve"> chiediamo  a T</w:t>
      </w:r>
      <w:r w:rsidRPr="001D55A0">
        <w:rPr>
          <w:rFonts w:ascii="Times New Roman" w:hAnsi="Times New Roman"/>
          <w:sz w:val="28"/>
          <w:szCs w:val="28"/>
        </w:rPr>
        <w:t>utte le S</w:t>
      </w:r>
      <w:r w:rsidR="00C35BD2">
        <w:rPr>
          <w:rFonts w:ascii="Times New Roman" w:hAnsi="Times New Roman"/>
          <w:sz w:val="28"/>
          <w:szCs w:val="28"/>
        </w:rPr>
        <w:t>ocietà ed a T</w:t>
      </w:r>
      <w:r w:rsidRPr="001D55A0">
        <w:rPr>
          <w:rFonts w:ascii="Times New Roman" w:hAnsi="Times New Roman"/>
          <w:sz w:val="28"/>
          <w:szCs w:val="28"/>
        </w:rPr>
        <w:t>utti i Tecnici, la più ampia collaborazione.</w:t>
      </w:r>
    </w:p>
    <w:p w:rsidR="0069340D" w:rsidRPr="001D55A0" w:rsidRDefault="007B5A1C" w:rsidP="00C35BD2">
      <w:pPr>
        <w:autoSpaceDE w:val="0"/>
        <w:autoSpaceDN w:val="0"/>
        <w:adjustRightInd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Il filmato dovrà essere unico e continuo, in modo da rendere quanto più reale possibile il “momento esame”.</w:t>
      </w:r>
      <w:r w:rsidR="0069340D" w:rsidRPr="001D55A0">
        <w:rPr>
          <w:rFonts w:ascii="Times New Roman" w:hAnsi="Times New Roman"/>
          <w:sz w:val="28"/>
          <w:szCs w:val="28"/>
        </w:rPr>
        <w:t xml:space="preserve"> </w:t>
      </w:r>
    </w:p>
    <w:p w:rsidR="00C35BD2" w:rsidRDefault="0069340D" w:rsidP="0069340D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Iscrizione:</w:t>
      </w:r>
    </w:p>
    <w:p w:rsidR="00744978" w:rsidRPr="00C35BD2" w:rsidRDefault="00C35BD2" w:rsidP="0069340D">
      <w:pPr>
        <w:rPr>
          <w:rFonts w:ascii="Times New Roman" w:hAnsi="Times New Roman"/>
          <w:b/>
          <w:sz w:val="28"/>
          <w:szCs w:val="28"/>
          <w:u w:val="single"/>
        </w:rPr>
      </w:pPr>
      <w:r w:rsidRPr="00C35BD2">
        <w:rPr>
          <w:rFonts w:ascii="Times New Roman" w:hAnsi="Times New Roman"/>
          <w:sz w:val="28"/>
          <w:szCs w:val="28"/>
        </w:rPr>
        <w:t>G</w:t>
      </w:r>
      <w:r w:rsidR="0069340D" w:rsidRPr="00C35BD2">
        <w:rPr>
          <w:rFonts w:ascii="Times New Roman" w:hAnsi="Times New Roman"/>
          <w:sz w:val="28"/>
          <w:szCs w:val="28"/>
        </w:rPr>
        <w:t>l</w:t>
      </w:r>
      <w:r w:rsidR="0069340D" w:rsidRPr="00020BC7">
        <w:rPr>
          <w:rFonts w:ascii="Times New Roman" w:hAnsi="Times New Roman"/>
          <w:sz w:val="28"/>
          <w:szCs w:val="28"/>
        </w:rPr>
        <w:t xml:space="preserve">i interessati  dovranno inviare all’UNITAM/Song </w:t>
      </w:r>
      <w:proofErr w:type="spellStart"/>
      <w:r w:rsidR="0069340D" w:rsidRPr="00020BC7">
        <w:rPr>
          <w:rFonts w:ascii="Times New Roman" w:hAnsi="Times New Roman"/>
          <w:sz w:val="28"/>
          <w:szCs w:val="28"/>
        </w:rPr>
        <w:t>Moo</w:t>
      </w:r>
      <w:proofErr w:type="spellEnd"/>
      <w:r w:rsidR="0069340D" w:rsidRPr="00020B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9340D" w:rsidRPr="00020BC7">
        <w:rPr>
          <w:rFonts w:ascii="Times New Roman" w:hAnsi="Times New Roman"/>
          <w:sz w:val="28"/>
          <w:szCs w:val="28"/>
        </w:rPr>
        <w:t>Kwan</w:t>
      </w:r>
      <w:proofErr w:type="spellEnd"/>
      <w:r w:rsidR="0069340D" w:rsidRPr="00020BC7">
        <w:rPr>
          <w:rFonts w:ascii="Times New Roman" w:hAnsi="Times New Roman"/>
          <w:sz w:val="28"/>
          <w:szCs w:val="28"/>
        </w:rPr>
        <w:t xml:space="preserve"> Italia, entro e non oltre il giorno 7 </w:t>
      </w:r>
      <w:r w:rsidR="0069340D">
        <w:rPr>
          <w:rFonts w:ascii="Times New Roman" w:hAnsi="Times New Roman"/>
          <w:sz w:val="28"/>
          <w:szCs w:val="28"/>
        </w:rPr>
        <w:t>giugno 2020</w:t>
      </w:r>
      <w:r w:rsidR="0069340D" w:rsidRPr="00020BC7">
        <w:rPr>
          <w:rFonts w:ascii="Times New Roman" w:hAnsi="Times New Roman"/>
          <w:sz w:val="28"/>
          <w:szCs w:val="28"/>
        </w:rPr>
        <w:t xml:space="preserve">, con  E-Mail, la propria adesione su apposito Modello </w:t>
      </w:r>
      <w:r w:rsidR="0069340D">
        <w:rPr>
          <w:rFonts w:ascii="Times New Roman" w:hAnsi="Times New Roman"/>
          <w:sz w:val="28"/>
          <w:szCs w:val="28"/>
        </w:rPr>
        <w:t>Iscrizioni debitamente firmato unitamente alla</w:t>
      </w:r>
      <w:r w:rsidR="0069340D" w:rsidRPr="00020BC7">
        <w:rPr>
          <w:rFonts w:ascii="Times New Roman" w:hAnsi="Times New Roman"/>
          <w:sz w:val="28"/>
          <w:szCs w:val="28"/>
        </w:rPr>
        <w:t xml:space="preserve"> ricevuta comprovante il pagamento della </w:t>
      </w:r>
      <w:r w:rsidR="0069340D">
        <w:rPr>
          <w:rFonts w:ascii="Times New Roman" w:hAnsi="Times New Roman"/>
          <w:sz w:val="28"/>
          <w:szCs w:val="28"/>
        </w:rPr>
        <w:t xml:space="preserve">prevista </w:t>
      </w:r>
      <w:r w:rsidR="0069340D" w:rsidRPr="00020BC7">
        <w:rPr>
          <w:rFonts w:ascii="Times New Roman" w:hAnsi="Times New Roman"/>
          <w:sz w:val="28"/>
          <w:szCs w:val="28"/>
        </w:rPr>
        <w:t>quota di iscrizione</w:t>
      </w:r>
      <w:r w:rsidR="0069340D">
        <w:rPr>
          <w:rFonts w:ascii="Times New Roman" w:hAnsi="Times New Roman"/>
          <w:sz w:val="28"/>
          <w:szCs w:val="28"/>
        </w:rPr>
        <w:t xml:space="preserve"> da </w:t>
      </w:r>
      <w:r w:rsidR="0069340D" w:rsidRPr="00020BC7">
        <w:rPr>
          <w:rFonts w:ascii="Times New Roman" w:hAnsi="Times New Roman"/>
          <w:sz w:val="28"/>
          <w:szCs w:val="28"/>
        </w:rPr>
        <w:t>effettuare sul</w:t>
      </w:r>
      <w:r w:rsidR="0069340D">
        <w:rPr>
          <w:rFonts w:ascii="Times New Roman" w:hAnsi="Times New Roman"/>
          <w:sz w:val="28"/>
          <w:szCs w:val="28"/>
        </w:rPr>
        <w:t>:</w:t>
      </w:r>
      <w:r w:rsidR="0069340D" w:rsidRPr="00020BC7">
        <w:rPr>
          <w:rFonts w:ascii="Times New Roman" w:hAnsi="Times New Roman"/>
          <w:sz w:val="28"/>
          <w:szCs w:val="28"/>
        </w:rPr>
        <w:t xml:space="preserve"> </w:t>
      </w:r>
    </w:p>
    <w:p w:rsidR="0069340D" w:rsidRPr="004037B9" w:rsidRDefault="0069340D" w:rsidP="0069340D">
      <w:pPr>
        <w:spacing w:after="14" w:line="247" w:lineRule="auto"/>
        <w:ind w:left="-5" w:hanging="10"/>
        <w:rPr>
          <w:rFonts w:ascii="Times New Roman" w:hAnsi="Times New Roman"/>
          <w:b/>
          <w:sz w:val="28"/>
          <w:szCs w:val="28"/>
          <w:u w:val="single"/>
        </w:rPr>
      </w:pPr>
      <w:r w:rsidRPr="004037B9">
        <w:rPr>
          <w:rFonts w:ascii="Times New Roman" w:hAnsi="Times New Roman"/>
          <w:b/>
          <w:sz w:val="28"/>
          <w:szCs w:val="28"/>
          <w:u w:val="single"/>
        </w:rPr>
        <w:t xml:space="preserve">Conto Corrente Bancario intestato ad </w:t>
      </w:r>
    </w:p>
    <w:p w:rsidR="0069340D" w:rsidRPr="004037B9" w:rsidRDefault="0069340D" w:rsidP="0069340D">
      <w:pPr>
        <w:spacing w:after="14" w:line="247" w:lineRule="auto"/>
        <w:ind w:left="-5" w:hanging="10"/>
        <w:rPr>
          <w:rFonts w:ascii="Times New Roman" w:hAnsi="Times New Roman"/>
          <w:b/>
          <w:sz w:val="28"/>
          <w:szCs w:val="28"/>
          <w:u w:val="single"/>
        </w:rPr>
      </w:pPr>
      <w:r w:rsidRPr="004037B9">
        <w:rPr>
          <w:rFonts w:ascii="Times New Roman" w:hAnsi="Times New Roman"/>
          <w:b/>
          <w:sz w:val="28"/>
          <w:szCs w:val="28"/>
          <w:u w:val="single"/>
        </w:rPr>
        <w:t>UNITAM- UNIONE TAEKWONDO E ARTI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4037B9">
        <w:rPr>
          <w:rFonts w:ascii="Times New Roman" w:hAnsi="Times New Roman"/>
          <w:b/>
          <w:sz w:val="28"/>
          <w:szCs w:val="28"/>
          <w:u w:val="single"/>
        </w:rPr>
        <w:t xml:space="preserve"> MARZIALI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4037B9">
        <w:rPr>
          <w:rFonts w:ascii="Times New Roman" w:hAnsi="Times New Roman"/>
          <w:b/>
          <w:sz w:val="28"/>
          <w:szCs w:val="28"/>
          <w:u w:val="single"/>
        </w:rPr>
        <w:t xml:space="preserve"> A.S.D . </w:t>
      </w:r>
    </w:p>
    <w:p w:rsidR="0069340D" w:rsidRPr="004037B9" w:rsidRDefault="0069340D" w:rsidP="0069340D">
      <w:pPr>
        <w:tabs>
          <w:tab w:val="center" w:pos="2124"/>
          <w:tab w:val="center" w:pos="3278"/>
        </w:tabs>
        <w:spacing w:after="7" w:line="247" w:lineRule="auto"/>
        <w:ind w:left="-15"/>
        <w:rPr>
          <w:rFonts w:ascii="Times New Roman" w:hAnsi="Times New Roman"/>
          <w:sz w:val="28"/>
          <w:szCs w:val="28"/>
        </w:rPr>
      </w:pPr>
      <w:r w:rsidRPr="004037B9">
        <w:rPr>
          <w:rFonts w:ascii="Times New Roman" w:hAnsi="Times New Roman"/>
          <w:sz w:val="28"/>
          <w:szCs w:val="28"/>
        </w:rPr>
        <w:t xml:space="preserve">Dipendenza  603 </w:t>
      </w:r>
      <w:r w:rsidRPr="004037B9">
        <w:rPr>
          <w:rFonts w:ascii="Times New Roman" w:hAnsi="Times New Roman"/>
          <w:sz w:val="28"/>
          <w:szCs w:val="28"/>
        </w:rPr>
        <w:tab/>
        <w:t xml:space="preserve"> </w:t>
      </w:r>
      <w:r w:rsidRPr="004037B9">
        <w:rPr>
          <w:rFonts w:ascii="Times New Roman" w:hAnsi="Times New Roman"/>
          <w:sz w:val="28"/>
          <w:szCs w:val="28"/>
        </w:rPr>
        <w:tab/>
        <w:t xml:space="preserve">Samarate </w:t>
      </w:r>
    </w:p>
    <w:p w:rsidR="0069340D" w:rsidRPr="004037B9" w:rsidRDefault="0069340D" w:rsidP="0069340D">
      <w:pPr>
        <w:tabs>
          <w:tab w:val="center" w:pos="1716"/>
          <w:tab w:val="center" w:pos="3486"/>
        </w:tabs>
        <w:spacing w:after="7" w:line="247" w:lineRule="auto"/>
        <w:ind w:left="-15"/>
        <w:rPr>
          <w:rFonts w:ascii="Times New Roman" w:hAnsi="Times New Roman"/>
          <w:sz w:val="28"/>
          <w:szCs w:val="28"/>
        </w:rPr>
      </w:pPr>
      <w:r w:rsidRPr="004037B9">
        <w:rPr>
          <w:rFonts w:ascii="Times New Roman" w:hAnsi="Times New Roman"/>
          <w:sz w:val="28"/>
          <w:szCs w:val="28"/>
        </w:rPr>
        <w:t xml:space="preserve">COD. ABI </w:t>
      </w:r>
      <w:r w:rsidRPr="004037B9">
        <w:rPr>
          <w:rFonts w:ascii="Times New Roman" w:hAnsi="Times New Roman"/>
          <w:sz w:val="28"/>
          <w:szCs w:val="28"/>
        </w:rPr>
        <w:tab/>
        <w:t xml:space="preserve">06230  </w:t>
      </w:r>
      <w:r w:rsidRPr="004037B9">
        <w:rPr>
          <w:rFonts w:ascii="Times New Roman" w:hAnsi="Times New Roman"/>
          <w:sz w:val="28"/>
          <w:szCs w:val="28"/>
        </w:rPr>
        <w:tab/>
        <w:t xml:space="preserve">CAB 50511 </w:t>
      </w:r>
    </w:p>
    <w:p w:rsidR="0069340D" w:rsidRPr="004037B9" w:rsidRDefault="0069340D" w:rsidP="0069340D">
      <w:pPr>
        <w:spacing w:after="7" w:line="247" w:lineRule="auto"/>
        <w:ind w:left="-5" w:right="312" w:hanging="10"/>
        <w:rPr>
          <w:rFonts w:ascii="Times New Roman" w:hAnsi="Times New Roman"/>
          <w:sz w:val="28"/>
          <w:szCs w:val="28"/>
        </w:rPr>
      </w:pPr>
      <w:r w:rsidRPr="004037B9">
        <w:rPr>
          <w:rFonts w:ascii="Times New Roman" w:hAnsi="Times New Roman"/>
          <w:sz w:val="28"/>
          <w:szCs w:val="28"/>
        </w:rPr>
        <w:t xml:space="preserve">IBAN IT24C0623050511000063545691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7B9">
        <w:rPr>
          <w:rFonts w:ascii="Times New Roman" w:hAnsi="Times New Roman"/>
          <w:sz w:val="28"/>
          <w:szCs w:val="28"/>
        </w:rPr>
        <w:t>oppure</w:t>
      </w:r>
    </w:p>
    <w:p w:rsidR="0069340D" w:rsidRPr="004037B9" w:rsidRDefault="0069340D" w:rsidP="0069340D">
      <w:pPr>
        <w:spacing w:after="14" w:line="247" w:lineRule="auto"/>
        <w:ind w:left="-5" w:hanging="10"/>
        <w:rPr>
          <w:rFonts w:ascii="Times New Roman" w:hAnsi="Times New Roman"/>
          <w:sz w:val="28"/>
          <w:szCs w:val="28"/>
        </w:rPr>
      </w:pPr>
      <w:r w:rsidRPr="004037B9">
        <w:rPr>
          <w:rFonts w:ascii="Times New Roman" w:hAnsi="Times New Roman"/>
          <w:b/>
          <w:sz w:val="28"/>
          <w:szCs w:val="28"/>
          <w:u w:val="single" w:color="000000"/>
        </w:rPr>
        <w:t>Conto corrente postale intestato ad</w:t>
      </w:r>
      <w:r w:rsidRPr="004037B9">
        <w:rPr>
          <w:rFonts w:ascii="Times New Roman" w:hAnsi="Times New Roman"/>
          <w:b/>
          <w:sz w:val="28"/>
          <w:szCs w:val="28"/>
        </w:rPr>
        <w:t xml:space="preserve">  </w:t>
      </w:r>
    </w:p>
    <w:p w:rsidR="0069340D" w:rsidRPr="004037B9" w:rsidRDefault="0069340D" w:rsidP="0069340D">
      <w:pPr>
        <w:spacing w:after="14" w:line="247" w:lineRule="auto"/>
        <w:ind w:left="-5" w:hanging="10"/>
        <w:rPr>
          <w:rFonts w:ascii="Times New Roman" w:hAnsi="Times New Roman"/>
          <w:b/>
          <w:sz w:val="28"/>
          <w:szCs w:val="28"/>
          <w:u w:val="single"/>
        </w:rPr>
      </w:pPr>
      <w:r w:rsidRPr="004037B9">
        <w:rPr>
          <w:rFonts w:ascii="Times New Roman" w:hAnsi="Times New Roman"/>
          <w:b/>
          <w:sz w:val="28"/>
          <w:szCs w:val="28"/>
          <w:u w:val="single"/>
        </w:rPr>
        <w:t xml:space="preserve">UNITAM- UNIONE TAEKWONDO E ARTI MARZIALI A.S.D . </w:t>
      </w:r>
    </w:p>
    <w:p w:rsidR="0069340D" w:rsidRDefault="0069340D" w:rsidP="0069340D">
      <w:pPr>
        <w:spacing w:after="0"/>
        <w:rPr>
          <w:rFonts w:ascii="Times New Roman" w:hAnsi="Times New Roman"/>
          <w:sz w:val="28"/>
          <w:szCs w:val="28"/>
        </w:rPr>
      </w:pPr>
      <w:r w:rsidRPr="004037B9">
        <w:rPr>
          <w:rFonts w:ascii="Times New Roman" w:hAnsi="Times New Roman"/>
          <w:sz w:val="28"/>
          <w:szCs w:val="28"/>
        </w:rPr>
        <w:t>IBAN: IT 23 C 07601 10800 001017867647 numero conto 1017867647</w:t>
      </w:r>
    </w:p>
    <w:tbl>
      <w:tblPr>
        <w:tblW w:w="97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37"/>
        <w:gridCol w:w="1483"/>
      </w:tblGrid>
      <w:tr w:rsidR="0069340D" w:rsidRPr="00847AC4" w:rsidTr="00FC370C">
        <w:trPr>
          <w:trHeight w:val="402"/>
        </w:trPr>
        <w:tc>
          <w:tcPr>
            <w:tcW w:w="82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69340D" w:rsidRPr="00847AC4" w:rsidRDefault="0069340D" w:rsidP="00FC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847AC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QUOTE ESAMI</w:t>
            </w:r>
            <w:r w:rsidRPr="00847AC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ACQUISIZIONE DAN</w:t>
            </w:r>
          </w:p>
        </w:tc>
        <w:tc>
          <w:tcPr>
            <w:tcW w:w="1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69340D" w:rsidRPr="00847AC4" w:rsidRDefault="0069340D" w:rsidP="00FC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47AC4">
              <w:rPr>
                <w:rFonts w:ascii="Times New Roman" w:eastAsia="Times New Roman" w:hAnsi="Times New Roman" w:cs="Times New Roman"/>
                <w:b/>
                <w:bCs/>
              </w:rPr>
              <w:t>EURO</w:t>
            </w:r>
          </w:p>
        </w:tc>
      </w:tr>
      <w:tr w:rsidR="0069340D" w:rsidRPr="00847AC4" w:rsidTr="00FC370C">
        <w:trPr>
          <w:trHeight w:val="300"/>
        </w:trPr>
        <w:tc>
          <w:tcPr>
            <w:tcW w:w="8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7B5A1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847AC4">
              <w:rPr>
                <w:rFonts w:ascii="Times New Roman" w:eastAsia="Times New Roman" w:hAnsi="Times New Roman" w:cs="Times New Roman"/>
              </w:rPr>
              <w:t xml:space="preserve">  Esame promozione 1° DAN           (con rilascio di</w:t>
            </w:r>
            <w:r w:rsidR="007B5A1C">
              <w:rPr>
                <w:rFonts w:ascii="Times New Roman" w:eastAsia="Times New Roman" w:hAnsi="Times New Roman" w:cs="Times New Roman"/>
              </w:rPr>
              <w:t>ploma</w:t>
            </w:r>
            <w:r w:rsidRPr="00847AC4">
              <w:rPr>
                <w:rFonts w:ascii="Times New Roman" w:eastAsia="Times New Roman" w:hAnsi="Times New Roman" w:cs="Times New Roman"/>
              </w:rPr>
              <w:t xml:space="preserve"> S.M.K. ed ENDAS)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FC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€. </w:t>
            </w:r>
            <w:r w:rsidRPr="00847AC4">
              <w:rPr>
                <w:rFonts w:ascii="Times New Roman" w:eastAsia="Times New Roman" w:hAnsi="Times New Roman" w:cs="Times New Roman"/>
              </w:rPr>
              <w:t>100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69340D" w:rsidRPr="00847AC4" w:rsidTr="00FC370C">
        <w:trPr>
          <w:trHeight w:val="300"/>
        </w:trPr>
        <w:tc>
          <w:tcPr>
            <w:tcW w:w="8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7B5A1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847AC4">
              <w:rPr>
                <w:rFonts w:ascii="Times New Roman" w:eastAsia="Times New Roman" w:hAnsi="Times New Roman" w:cs="Times New Roman"/>
              </w:rPr>
              <w:t xml:space="preserve">  Esame promozione 2° DAN           (con rilascio di</w:t>
            </w:r>
            <w:r w:rsidR="007B5A1C">
              <w:rPr>
                <w:rFonts w:ascii="Times New Roman" w:eastAsia="Times New Roman" w:hAnsi="Times New Roman" w:cs="Times New Roman"/>
              </w:rPr>
              <w:t>ploma</w:t>
            </w:r>
            <w:r w:rsidRPr="00847AC4">
              <w:rPr>
                <w:rFonts w:ascii="Times New Roman" w:eastAsia="Times New Roman" w:hAnsi="Times New Roman" w:cs="Times New Roman"/>
              </w:rPr>
              <w:t xml:space="preserve"> S.M.K. ed ENDAS)           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FC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€. </w:t>
            </w:r>
            <w:r w:rsidRPr="00847AC4">
              <w:rPr>
                <w:rFonts w:ascii="Times New Roman" w:eastAsia="Times New Roman" w:hAnsi="Times New Roman" w:cs="Times New Roman"/>
              </w:rPr>
              <w:t>120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69340D" w:rsidRPr="00847AC4" w:rsidTr="00FC370C">
        <w:trPr>
          <w:trHeight w:val="300"/>
        </w:trPr>
        <w:tc>
          <w:tcPr>
            <w:tcW w:w="8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7B5A1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847AC4">
              <w:rPr>
                <w:rFonts w:ascii="Times New Roman" w:eastAsia="Times New Roman" w:hAnsi="Times New Roman" w:cs="Times New Roman"/>
              </w:rPr>
              <w:t xml:space="preserve">  Esame promozione 3° DAN           (con rilascio di</w:t>
            </w:r>
            <w:r w:rsidR="007B5A1C">
              <w:rPr>
                <w:rFonts w:ascii="Times New Roman" w:eastAsia="Times New Roman" w:hAnsi="Times New Roman" w:cs="Times New Roman"/>
              </w:rPr>
              <w:t>ploma</w:t>
            </w:r>
            <w:r w:rsidRPr="00847AC4">
              <w:rPr>
                <w:rFonts w:ascii="Times New Roman" w:eastAsia="Times New Roman" w:hAnsi="Times New Roman" w:cs="Times New Roman"/>
              </w:rPr>
              <w:t xml:space="preserve"> S.M.K. ed ENDAS)         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FC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€. </w:t>
            </w:r>
            <w:r w:rsidRPr="00847AC4">
              <w:rPr>
                <w:rFonts w:ascii="Times New Roman" w:eastAsia="Times New Roman" w:hAnsi="Times New Roman" w:cs="Times New Roman"/>
              </w:rPr>
              <w:t>160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69340D" w:rsidRPr="00847AC4" w:rsidTr="00FC370C">
        <w:trPr>
          <w:trHeight w:val="300"/>
        </w:trPr>
        <w:tc>
          <w:tcPr>
            <w:tcW w:w="8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7B5A1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847AC4">
              <w:rPr>
                <w:rFonts w:ascii="Times New Roman" w:eastAsia="Times New Roman" w:hAnsi="Times New Roman" w:cs="Times New Roman"/>
              </w:rPr>
              <w:t xml:space="preserve">  Esame promozione 4° DAN           (con rilascio </w:t>
            </w:r>
            <w:r w:rsidR="007B5A1C">
              <w:rPr>
                <w:rFonts w:ascii="Times New Roman" w:eastAsia="Times New Roman" w:hAnsi="Times New Roman" w:cs="Times New Roman"/>
              </w:rPr>
              <w:t>diploma</w:t>
            </w:r>
            <w:r w:rsidRPr="00847AC4">
              <w:rPr>
                <w:rFonts w:ascii="Times New Roman" w:eastAsia="Times New Roman" w:hAnsi="Times New Roman" w:cs="Times New Roman"/>
              </w:rPr>
              <w:t xml:space="preserve"> S.M.K. ed ENDAS)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FC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€. </w:t>
            </w:r>
            <w:r w:rsidRPr="00847AC4">
              <w:rPr>
                <w:rFonts w:ascii="Times New Roman" w:eastAsia="Times New Roman" w:hAnsi="Times New Roman" w:cs="Times New Roman"/>
              </w:rPr>
              <w:t>210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69340D" w:rsidRPr="00847AC4" w:rsidTr="00FC370C">
        <w:trPr>
          <w:trHeight w:val="300"/>
        </w:trPr>
        <w:tc>
          <w:tcPr>
            <w:tcW w:w="8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7B5A1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847AC4">
              <w:rPr>
                <w:rFonts w:ascii="Times New Roman" w:eastAsia="Times New Roman" w:hAnsi="Times New Roman" w:cs="Times New Roman"/>
              </w:rPr>
              <w:t xml:space="preserve">  Esame promozione 5° DAN   </w:t>
            </w:r>
            <w:r w:rsidR="007B5A1C">
              <w:rPr>
                <w:rFonts w:ascii="Times New Roman" w:eastAsia="Times New Roman" w:hAnsi="Times New Roman" w:cs="Times New Roman"/>
              </w:rPr>
              <w:t xml:space="preserve">        (con rilascio diploma</w:t>
            </w:r>
            <w:r w:rsidRPr="00847AC4">
              <w:rPr>
                <w:rFonts w:ascii="Times New Roman" w:eastAsia="Times New Roman" w:hAnsi="Times New Roman" w:cs="Times New Roman"/>
              </w:rPr>
              <w:t xml:space="preserve"> S.M.K. ed ENDAS)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FC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€. </w:t>
            </w:r>
            <w:r w:rsidRPr="00847AC4">
              <w:rPr>
                <w:rFonts w:ascii="Times New Roman" w:eastAsia="Times New Roman" w:hAnsi="Times New Roman" w:cs="Times New Roman"/>
              </w:rPr>
              <w:t>310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69340D" w:rsidRPr="00847AC4" w:rsidTr="00FC370C">
        <w:trPr>
          <w:trHeight w:val="300"/>
        </w:trPr>
        <w:tc>
          <w:tcPr>
            <w:tcW w:w="8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7B5A1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847AC4">
              <w:rPr>
                <w:rFonts w:ascii="Times New Roman" w:eastAsia="Times New Roman" w:hAnsi="Times New Roman" w:cs="Times New Roman"/>
              </w:rPr>
              <w:t xml:space="preserve">  Esame promozione 6° DAN   </w:t>
            </w:r>
            <w:r w:rsidR="007B5A1C">
              <w:rPr>
                <w:rFonts w:ascii="Times New Roman" w:eastAsia="Times New Roman" w:hAnsi="Times New Roman" w:cs="Times New Roman"/>
              </w:rPr>
              <w:t xml:space="preserve">        (con rilascio diploma</w:t>
            </w:r>
            <w:r w:rsidRPr="00847AC4">
              <w:rPr>
                <w:rFonts w:ascii="Times New Roman" w:eastAsia="Times New Roman" w:hAnsi="Times New Roman" w:cs="Times New Roman"/>
              </w:rPr>
              <w:t xml:space="preserve"> S.M.K. ed ENDAS)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FC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€. </w:t>
            </w:r>
            <w:r w:rsidRPr="00847AC4">
              <w:rPr>
                <w:rFonts w:ascii="Times New Roman" w:eastAsia="Times New Roman" w:hAnsi="Times New Roman" w:cs="Times New Roman"/>
              </w:rPr>
              <w:t>360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69340D" w:rsidRPr="00847AC4" w:rsidTr="00FC370C">
        <w:trPr>
          <w:trHeight w:val="300"/>
        </w:trPr>
        <w:tc>
          <w:tcPr>
            <w:tcW w:w="82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7B5A1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847AC4">
              <w:rPr>
                <w:rFonts w:ascii="Times New Roman" w:eastAsia="Times New Roman" w:hAnsi="Times New Roman" w:cs="Times New Roman"/>
              </w:rPr>
              <w:t xml:space="preserve">  Esame promozione 7° DAN   </w:t>
            </w:r>
            <w:r w:rsidR="007B5A1C">
              <w:rPr>
                <w:rFonts w:ascii="Times New Roman" w:eastAsia="Times New Roman" w:hAnsi="Times New Roman" w:cs="Times New Roman"/>
              </w:rPr>
              <w:t xml:space="preserve">        (con rilascio diploma </w:t>
            </w:r>
            <w:r w:rsidRPr="00847AC4">
              <w:rPr>
                <w:rFonts w:ascii="Times New Roman" w:eastAsia="Times New Roman" w:hAnsi="Times New Roman" w:cs="Times New Roman"/>
              </w:rPr>
              <w:t>S.M.K. ed ENDAS)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FC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€. </w:t>
            </w:r>
            <w:r w:rsidRPr="00847AC4">
              <w:rPr>
                <w:rFonts w:ascii="Times New Roman" w:eastAsia="Times New Roman" w:hAnsi="Times New Roman" w:cs="Times New Roman"/>
              </w:rPr>
              <w:t>410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69340D" w:rsidRPr="00847AC4" w:rsidTr="00FC370C">
        <w:trPr>
          <w:trHeight w:val="300"/>
        </w:trPr>
        <w:tc>
          <w:tcPr>
            <w:tcW w:w="82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7B5A1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847AC4">
              <w:rPr>
                <w:rFonts w:ascii="Times New Roman" w:eastAsia="Times New Roman" w:hAnsi="Times New Roman" w:cs="Times New Roman"/>
              </w:rPr>
              <w:t xml:space="preserve">  Esame promozione 8° DAN   </w:t>
            </w:r>
            <w:r w:rsidR="007B5A1C">
              <w:rPr>
                <w:rFonts w:ascii="Times New Roman" w:eastAsia="Times New Roman" w:hAnsi="Times New Roman" w:cs="Times New Roman"/>
              </w:rPr>
              <w:t xml:space="preserve">        (con rilascio diploma</w:t>
            </w:r>
            <w:r w:rsidRPr="00847AC4">
              <w:rPr>
                <w:rFonts w:ascii="Times New Roman" w:eastAsia="Times New Roman" w:hAnsi="Times New Roman" w:cs="Times New Roman"/>
              </w:rPr>
              <w:t xml:space="preserve"> S.M.K. ed ENDAS)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340D" w:rsidRPr="00847AC4" w:rsidRDefault="0069340D" w:rsidP="00FC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€. </w:t>
            </w:r>
            <w:r w:rsidRPr="00847AC4">
              <w:rPr>
                <w:rFonts w:ascii="Times New Roman" w:eastAsia="Times New Roman" w:hAnsi="Times New Roman" w:cs="Times New Roman"/>
              </w:rPr>
              <w:t>460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</w:tbl>
    <w:p w:rsidR="0069340D" w:rsidRDefault="0069340D" w:rsidP="0069340D">
      <w:pPr>
        <w:spacing w:after="0"/>
        <w:rPr>
          <w:rFonts w:ascii="Times New Roman" w:hAnsi="Times New Roman"/>
          <w:sz w:val="28"/>
          <w:szCs w:val="28"/>
        </w:rPr>
      </w:pPr>
    </w:p>
    <w:p w:rsidR="00F441B3" w:rsidRDefault="00F441B3" w:rsidP="0069340D">
      <w:pPr>
        <w:spacing w:after="0"/>
        <w:rPr>
          <w:rFonts w:ascii="Times New Roman" w:hAnsi="Times New Roman"/>
          <w:sz w:val="28"/>
          <w:szCs w:val="28"/>
        </w:rPr>
      </w:pPr>
    </w:p>
    <w:p w:rsidR="00F441B3" w:rsidRDefault="00F441B3" w:rsidP="0069340D">
      <w:pPr>
        <w:spacing w:after="0"/>
        <w:rPr>
          <w:rFonts w:ascii="Times New Roman" w:hAnsi="Times New Roman"/>
          <w:sz w:val="28"/>
          <w:szCs w:val="28"/>
        </w:rPr>
      </w:pPr>
    </w:p>
    <w:p w:rsidR="00C35BD2" w:rsidRDefault="00C35BD2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744978" w:rsidRDefault="00744978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F3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Modalità</w:t>
      </w:r>
      <w:r w:rsidR="00144F35" w:rsidRPr="00144F3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di svolgimento</w:t>
      </w:r>
      <w:r w:rsidR="00144F35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744978" w:rsidRDefault="00744978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I candidati, che si saranno preventivamente iscritti entro il 7 Giugno 2020, dovranno inviare entro le ore 12,00 del 14 Giugno un video con le forme obbligatorie e libere, i calci e, dove richiesto, la tesina in formato world.</w:t>
      </w:r>
    </w:p>
    <w:p w:rsidR="00744978" w:rsidRDefault="00744978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Il tutto inviato 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via e-mail a: </w:t>
      </w:r>
      <w:hyperlink r:id="rId9" w:history="1">
        <w:r w:rsidRPr="00035B89">
          <w:rPr>
            <w:rStyle w:val="Collegamentoipertestuale"/>
            <w:rFonts w:ascii="Times New Roman" w:hAnsi="Times New Roman" w:cs="Times New Roman"/>
            <w:bCs/>
            <w:iCs/>
            <w:sz w:val="28"/>
            <w:szCs w:val="28"/>
          </w:rPr>
          <w:t>unitam@unitam.it</w:t>
        </w:r>
      </w:hyperlink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</w:p>
    <w:p w:rsidR="00744978" w:rsidRDefault="00744978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e via </w:t>
      </w:r>
      <w:proofErr w:type="spellStart"/>
      <w:r w:rsidR="00C35BD2">
        <w:rPr>
          <w:rFonts w:ascii="Times New Roman" w:hAnsi="Times New Roman" w:cs="Times New Roman"/>
          <w:bCs/>
          <w:iCs/>
          <w:sz w:val="28"/>
          <w:szCs w:val="28"/>
        </w:rPr>
        <w:t>whats</w:t>
      </w:r>
      <w:r w:rsidR="00CE5930">
        <w:rPr>
          <w:rFonts w:ascii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</w:rPr>
        <w:t>app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a: 3473165667</w:t>
      </w:r>
    </w:p>
    <w:p w:rsidR="00744978" w:rsidRDefault="00744978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744978" w:rsidRPr="00144F35" w:rsidRDefault="00744978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144F35">
        <w:rPr>
          <w:rFonts w:ascii="Times New Roman" w:hAnsi="Times New Roman" w:cs="Times New Roman"/>
          <w:bCs/>
          <w:iCs/>
          <w:sz w:val="28"/>
          <w:szCs w:val="28"/>
          <w:u w:val="single"/>
        </w:rPr>
        <w:t>Il video:</w:t>
      </w:r>
    </w:p>
    <w:p w:rsidR="00744978" w:rsidRDefault="00744978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*dovrà iniziare con la presentazione del candidato (Nome, Cognome, Società di appartenenza e grado attuale); </w:t>
      </w:r>
    </w:p>
    <w:p w:rsidR="00744978" w:rsidRDefault="00744978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*dovrà essere inedito;</w:t>
      </w:r>
    </w:p>
    <w:p w:rsidR="00744978" w:rsidRDefault="00744978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*dovrà seguire il Programma d’Es</w:t>
      </w:r>
      <w:r w:rsidR="00C35BD2">
        <w:rPr>
          <w:rFonts w:ascii="Times New Roman" w:hAnsi="Times New Roman" w:cs="Times New Roman"/>
          <w:bCs/>
          <w:iCs/>
          <w:sz w:val="28"/>
          <w:szCs w:val="28"/>
        </w:rPr>
        <w:t>ame previsto (vedere Allegato</w:t>
      </w:r>
      <w:r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144F35" w:rsidRPr="00F441B3" w:rsidRDefault="00144F35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</w:p>
    <w:p w:rsidR="00744978" w:rsidRPr="00144F35" w:rsidRDefault="00744978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144F35">
        <w:rPr>
          <w:rFonts w:ascii="Times New Roman" w:hAnsi="Times New Roman" w:cs="Times New Roman"/>
          <w:bCs/>
          <w:iCs/>
          <w:sz w:val="28"/>
          <w:szCs w:val="28"/>
          <w:u w:val="single"/>
        </w:rPr>
        <w:t>La tesina:</w:t>
      </w:r>
    </w:p>
    <w:p w:rsidR="00744978" w:rsidRDefault="00744978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*dovrà riguardare uno o più argomenti previsti nel programma d’esame del candidato.</w:t>
      </w:r>
    </w:p>
    <w:p w:rsidR="00F441B3" w:rsidRPr="00F441B3" w:rsidRDefault="00F441B3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</w:p>
    <w:p w:rsidR="00144F35" w:rsidRDefault="00144F35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144F35">
        <w:rPr>
          <w:rFonts w:ascii="Times New Roman" w:hAnsi="Times New Roman" w:cs="Times New Roman"/>
          <w:bCs/>
          <w:iCs/>
          <w:sz w:val="28"/>
          <w:szCs w:val="28"/>
          <w:u w:val="single"/>
        </w:rPr>
        <w:t>La commissione:</w:t>
      </w:r>
    </w:p>
    <w:p w:rsidR="00144F35" w:rsidRDefault="00144F35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*Presidente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>G.M°. Vitale Monti</w:t>
      </w:r>
    </w:p>
    <w:p w:rsidR="00144F35" w:rsidRPr="00144F35" w:rsidRDefault="00144F35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*Componenti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>G.M°. Luigi Signore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G.M°. Tonino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Deplano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M° Giovanni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Sotgia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7B5A1C" w:rsidRPr="00F441B3" w:rsidRDefault="007B5A1C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</w:p>
    <w:p w:rsidR="00144F35" w:rsidRPr="00144F35" w:rsidRDefault="00144F35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I r</w:t>
      </w:r>
      <w:r w:rsidRPr="00144F35">
        <w:rPr>
          <w:rFonts w:ascii="Times New Roman" w:hAnsi="Times New Roman" w:cs="Times New Roman"/>
          <w:bCs/>
          <w:iCs/>
          <w:sz w:val="28"/>
          <w:szCs w:val="28"/>
          <w:u w:val="single"/>
        </w:rPr>
        <w:t>isultati:</w:t>
      </w:r>
    </w:p>
    <w:p w:rsidR="00744978" w:rsidRPr="001A47BB" w:rsidRDefault="00144F35" w:rsidP="0074497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*saranno comunicati e</w:t>
      </w:r>
      <w:r w:rsidR="00744978">
        <w:rPr>
          <w:rFonts w:ascii="Times New Roman" w:hAnsi="Times New Roman" w:cs="Times New Roman"/>
          <w:bCs/>
          <w:iCs/>
          <w:sz w:val="28"/>
          <w:szCs w:val="28"/>
        </w:rPr>
        <w:t xml:space="preserve">ntro le ore 12,00 del 21 giugno 2020. </w:t>
      </w:r>
    </w:p>
    <w:p w:rsidR="0069340D" w:rsidRPr="007B5A1C" w:rsidRDefault="0069340D" w:rsidP="0069340D">
      <w:pPr>
        <w:spacing w:after="0" w:line="240" w:lineRule="auto"/>
        <w:jc w:val="center"/>
        <w:rPr>
          <w:rFonts w:ascii="Times New Roman" w:hAnsi="Times New Roman"/>
          <w:b/>
          <w:color w:val="70AD47" w:themeColor="accent6"/>
          <w:sz w:val="56"/>
          <w:szCs w:val="56"/>
          <w:u w:val="single"/>
          <w:lang w:val="en-U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B5A1C">
        <w:rPr>
          <w:rFonts w:ascii="Times New Roman" w:hAnsi="Times New Roman"/>
          <w:b/>
          <w:color w:val="70AD47" w:themeColor="accent6"/>
          <w:sz w:val="56"/>
          <w:szCs w:val="56"/>
          <w:u w:val="single"/>
          <w:lang w:val="en-U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Special Test Song Moo Kwan</w:t>
      </w:r>
    </w:p>
    <w:p w:rsidR="0069340D" w:rsidRPr="007B5A1C" w:rsidRDefault="0069340D" w:rsidP="0069340D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9340D" w:rsidRPr="0069340D" w:rsidRDefault="0069340D" w:rsidP="006934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9340D">
        <w:rPr>
          <w:rFonts w:ascii="Times New Roman" w:hAnsi="Times New Roman"/>
          <w:sz w:val="28"/>
          <w:szCs w:val="28"/>
        </w:rPr>
        <w:t>Tutti coloro che, provenendo da altre organizzazioni, vorranno convalidare  il proprio grado (</w:t>
      </w:r>
      <w:proofErr w:type="spellStart"/>
      <w:r w:rsidRPr="0069340D">
        <w:rPr>
          <w:rFonts w:ascii="Times New Roman" w:hAnsi="Times New Roman"/>
          <w:sz w:val="28"/>
          <w:szCs w:val="28"/>
        </w:rPr>
        <w:t>dan</w:t>
      </w:r>
      <w:proofErr w:type="spellEnd"/>
      <w:r w:rsidRPr="0069340D">
        <w:rPr>
          <w:rFonts w:ascii="Times New Roman" w:hAnsi="Times New Roman"/>
          <w:sz w:val="28"/>
          <w:szCs w:val="28"/>
        </w:rPr>
        <w:t xml:space="preserve">) in un diploma Internazionale Song </w:t>
      </w:r>
      <w:proofErr w:type="spellStart"/>
      <w:r w:rsidRPr="0069340D">
        <w:rPr>
          <w:rFonts w:ascii="Times New Roman" w:hAnsi="Times New Roman"/>
          <w:sz w:val="28"/>
          <w:szCs w:val="28"/>
        </w:rPr>
        <w:t>Moo</w:t>
      </w:r>
      <w:proofErr w:type="spellEnd"/>
      <w:r w:rsidRPr="006934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340D">
        <w:rPr>
          <w:rFonts w:ascii="Times New Roman" w:hAnsi="Times New Roman"/>
          <w:sz w:val="28"/>
          <w:szCs w:val="28"/>
        </w:rPr>
        <w:t>Kwan</w:t>
      </w:r>
      <w:proofErr w:type="spellEnd"/>
      <w:r w:rsidRPr="0069340D">
        <w:rPr>
          <w:rFonts w:ascii="Times New Roman" w:hAnsi="Times New Roman"/>
          <w:sz w:val="28"/>
          <w:szCs w:val="28"/>
        </w:rPr>
        <w:t xml:space="preserve">  potranno effettuare lo Special Test.</w:t>
      </w:r>
    </w:p>
    <w:p w:rsidR="0069340D" w:rsidRPr="0069340D" w:rsidRDefault="0069340D" w:rsidP="006934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9340D">
        <w:rPr>
          <w:rFonts w:ascii="Times New Roman" w:hAnsi="Times New Roman"/>
          <w:sz w:val="28"/>
          <w:szCs w:val="28"/>
        </w:rPr>
        <w:t>Gli interessati dovranno fare richiesta all’</w:t>
      </w:r>
      <w:proofErr w:type="spellStart"/>
      <w:r w:rsidRPr="0069340D">
        <w:rPr>
          <w:rFonts w:ascii="Times New Roman" w:hAnsi="Times New Roman"/>
          <w:sz w:val="28"/>
          <w:szCs w:val="28"/>
        </w:rPr>
        <w:t>Unitam</w:t>
      </w:r>
      <w:proofErr w:type="spellEnd"/>
      <w:r w:rsidRPr="0069340D">
        <w:rPr>
          <w:rFonts w:ascii="Times New Roman" w:hAnsi="Times New Roman"/>
          <w:sz w:val="28"/>
          <w:szCs w:val="28"/>
        </w:rPr>
        <w:t xml:space="preserve"> entro il 07 giugno 2020, allegando:</w:t>
      </w:r>
    </w:p>
    <w:p w:rsidR="0069340D" w:rsidRPr="0069340D" w:rsidRDefault="0069340D" w:rsidP="006934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9340D">
        <w:rPr>
          <w:rFonts w:ascii="Times New Roman" w:hAnsi="Times New Roman"/>
          <w:sz w:val="28"/>
          <w:szCs w:val="28"/>
        </w:rPr>
        <w:t>*Dati generali (cognome, nome, data nascita ecc.);</w:t>
      </w:r>
    </w:p>
    <w:p w:rsidR="0069340D" w:rsidRPr="0069340D" w:rsidRDefault="0069340D" w:rsidP="006934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9340D">
        <w:rPr>
          <w:rFonts w:ascii="Times New Roman" w:hAnsi="Times New Roman"/>
          <w:sz w:val="28"/>
          <w:szCs w:val="28"/>
        </w:rPr>
        <w:t>*Curriculum sportivo;</w:t>
      </w:r>
    </w:p>
    <w:p w:rsidR="0069340D" w:rsidRPr="0069340D" w:rsidRDefault="0069340D" w:rsidP="006934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9340D">
        <w:rPr>
          <w:rFonts w:ascii="Times New Roman" w:hAnsi="Times New Roman"/>
          <w:sz w:val="28"/>
          <w:szCs w:val="28"/>
        </w:rPr>
        <w:t>*Copia di tuti i diplomi in proprio possesso.</w:t>
      </w:r>
    </w:p>
    <w:p w:rsidR="0069340D" w:rsidRPr="0069340D" w:rsidRDefault="0069340D" w:rsidP="006934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9340D">
        <w:rPr>
          <w:rFonts w:ascii="Times New Roman" w:hAnsi="Times New Roman"/>
          <w:sz w:val="28"/>
          <w:szCs w:val="28"/>
        </w:rPr>
        <w:t xml:space="preserve">Successivamente a tale richiesta, la segreteria </w:t>
      </w:r>
      <w:proofErr w:type="spellStart"/>
      <w:r w:rsidRPr="0069340D">
        <w:rPr>
          <w:rFonts w:ascii="Times New Roman" w:hAnsi="Times New Roman"/>
          <w:sz w:val="28"/>
          <w:szCs w:val="28"/>
        </w:rPr>
        <w:t>Unitam</w:t>
      </w:r>
      <w:proofErr w:type="spellEnd"/>
      <w:r w:rsidRPr="0069340D">
        <w:rPr>
          <w:rFonts w:ascii="Times New Roman" w:hAnsi="Times New Roman"/>
          <w:sz w:val="28"/>
          <w:szCs w:val="28"/>
        </w:rPr>
        <w:t xml:space="preserve"> comunicherà la possibilità di partecipare allo Special Test e l’importo da versare.</w:t>
      </w:r>
    </w:p>
    <w:p w:rsidR="0069340D" w:rsidRPr="00144F35" w:rsidRDefault="0069340D" w:rsidP="00144F3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9340D">
        <w:rPr>
          <w:rFonts w:ascii="Times New Roman" w:hAnsi="Times New Roman"/>
          <w:sz w:val="28"/>
          <w:szCs w:val="28"/>
        </w:rPr>
        <w:t>Per ulteriori informazioni contattare:</w:t>
      </w:r>
      <w:r w:rsidR="00144F35">
        <w:rPr>
          <w:rFonts w:ascii="Times New Roman" w:hAnsi="Times New Roman"/>
          <w:sz w:val="28"/>
          <w:szCs w:val="28"/>
        </w:rPr>
        <w:t xml:space="preserve"> Vito Monti 347316567</w:t>
      </w:r>
    </w:p>
    <w:p w:rsidR="0069340D" w:rsidRDefault="0069340D" w:rsidP="0069340D">
      <w:pPr>
        <w:autoSpaceDE w:val="0"/>
        <w:autoSpaceDN w:val="0"/>
        <w:adjustRightInd w:val="0"/>
        <w:spacing w:after="0"/>
        <w:rPr>
          <w:b/>
          <w:bCs/>
          <w:i/>
          <w:iCs/>
          <w:sz w:val="24"/>
          <w:szCs w:val="24"/>
        </w:rPr>
      </w:pPr>
    </w:p>
    <w:p w:rsidR="0069340D" w:rsidRDefault="0069340D" w:rsidP="0069340D">
      <w:pPr>
        <w:autoSpaceDE w:val="0"/>
        <w:autoSpaceDN w:val="0"/>
        <w:adjustRightInd w:val="0"/>
        <w:spacing w:after="0"/>
        <w:rPr>
          <w:b/>
          <w:bCs/>
          <w:i/>
          <w:iCs/>
          <w:sz w:val="24"/>
          <w:szCs w:val="24"/>
        </w:rPr>
      </w:pPr>
    </w:p>
    <w:p w:rsidR="0069340D" w:rsidRPr="00CE5930" w:rsidRDefault="0069340D" w:rsidP="0069340D">
      <w:pPr>
        <w:rPr>
          <w:rFonts w:ascii="Times New Roman" w:hAnsi="Times New Roman"/>
          <w:b/>
          <w:bCs/>
          <w:color w:val="ACB9CA" w:themeColor="text2" w:themeTint="66"/>
          <w:sz w:val="28"/>
          <w:szCs w:val="28"/>
          <w:u w:val="single"/>
        </w:rPr>
      </w:pPr>
      <w:r w:rsidRPr="00CE5930">
        <w:rPr>
          <w:rFonts w:ascii="Times New Roman" w:hAnsi="Times New Roman"/>
          <w:b/>
          <w:bCs/>
          <w:color w:val="ACB9CA" w:themeColor="text2" w:themeTint="66"/>
          <w:sz w:val="28"/>
          <w:szCs w:val="28"/>
          <w:u w:val="single"/>
        </w:rPr>
        <w:t>MODULO ISCRIZIONE ESAME DAN ON-LINE</w:t>
      </w:r>
    </w:p>
    <w:p w:rsidR="0069340D" w:rsidRPr="00F441B3" w:rsidRDefault="00C35BD2" w:rsidP="0069340D">
      <w:pPr>
        <w:rPr>
          <w:rFonts w:ascii="Times New Roman" w:hAnsi="Times New Roman"/>
          <w:b/>
          <w:sz w:val="24"/>
          <w:szCs w:val="24"/>
        </w:rPr>
      </w:pPr>
      <w:r w:rsidRPr="00F441B3">
        <w:rPr>
          <w:rFonts w:ascii="Times New Roman" w:hAnsi="Times New Roman"/>
          <w:b/>
          <w:sz w:val="24"/>
          <w:szCs w:val="24"/>
        </w:rPr>
        <w:t xml:space="preserve">Data invio materiale: </w:t>
      </w:r>
      <w:r w:rsidR="0069340D" w:rsidRPr="00F441B3">
        <w:rPr>
          <w:rFonts w:ascii="Times New Roman" w:hAnsi="Times New Roman"/>
          <w:b/>
          <w:sz w:val="24"/>
          <w:szCs w:val="24"/>
        </w:rPr>
        <w:t xml:space="preserve"> il 14 Giugno</w:t>
      </w:r>
      <w:r w:rsidR="00CE5930" w:rsidRPr="00F441B3">
        <w:rPr>
          <w:rFonts w:ascii="Times New Roman" w:hAnsi="Times New Roman"/>
          <w:b/>
          <w:sz w:val="24"/>
          <w:szCs w:val="24"/>
        </w:rPr>
        <w:t xml:space="preserve"> </w:t>
      </w:r>
      <w:r w:rsidR="0069340D" w:rsidRPr="00F441B3">
        <w:rPr>
          <w:rFonts w:ascii="Times New Roman" w:hAnsi="Times New Roman"/>
          <w:b/>
          <w:sz w:val="24"/>
          <w:szCs w:val="24"/>
        </w:rPr>
        <w:t>2020</w:t>
      </w:r>
    </w:p>
    <w:p w:rsidR="0069340D" w:rsidRPr="00C35BD2" w:rsidRDefault="0069340D" w:rsidP="0069340D">
      <w:pPr>
        <w:pStyle w:val="Titolo3"/>
        <w:jc w:val="both"/>
        <w:rPr>
          <w:rFonts w:ascii="Times New Roman" w:hAnsi="Times New Roman"/>
          <w:sz w:val="16"/>
          <w:szCs w:val="16"/>
        </w:rPr>
      </w:pPr>
      <w:r w:rsidRPr="00C35BD2">
        <w:rPr>
          <w:rFonts w:ascii="Times New Roman" w:hAnsi="Times New Roman"/>
          <w:sz w:val="16"/>
          <w:szCs w:val="16"/>
        </w:rPr>
        <w:t>Il sottoscritto:</w:t>
      </w:r>
    </w:p>
    <w:tbl>
      <w:tblPr>
        <w:tblW w:w="9743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9"/>
        <w:gridCol w:w="1037"/>
        <w:gridCol w:w="1037"/>
        <w:gridCol w:w="1037"/>
        <w:gridCol w:w="761"/>
        <w:gridCol w:w="1114"/>
        <w:gridCol w:w="1029"/>
        <w:gridCol w:w="1037"/>
        <w:gridCol w:w="1037"/>
        <w:gridCol w:w="625"/>
      </w:tblGrid>
      <w:tr w:rsidR="0069340D" w:rsidRPr="00C35BD2" w:rsidTr="00FC370C">
        <w:trPr>
          <w:trHeight w:val="270"/>
        </w:trPr>
        <w:tc>
          <w:tcPr>
            <w:tcW w:w="102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 xml:space="preserve">Cognome </w:t>
            </w: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Nome</w:t>
            </w: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C35BD2">
        <w:trPr>
          <w:trHeight w:val="80"/>
        </w:trPr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70"/>
        </w:trPr>
        <w:tc>
          <w:tcPr>
            <w:tcW w:w="1029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Nato/a il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35BD2">
              <w:rPr>
                <w:rFonts w:ascii="Arial" w:hAnsi="Arial" w:cs="Arial"/>
                <w:sz w:val="16"/>
                <w:szCs w:val="16"/>
              </w:rPr>
              <w:t>Prov</w:t>
            </w:r>
            <w:proofErr w:type="spellEnd"/>
            <w:r w:rsidRPr="00C35BD2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70"/>
        </w:trPr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70"/>
        </w:trPr>
        <w:tc>
          <w:tcPr>
            <w:tcW w:w="102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Indirizzo: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C.A.P.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Comune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70"/>
        </w:trPr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70"/>
        </w:trPr>
        <w:tc>
          <w:tcPr>
            <w:tcW w:w="102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Regione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Codice Fiscale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70"/>
        </w:trPr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70"/>
        </w:trPr>
        <w:tc>
          <w:tcPr>
            <w:tcW w:w="102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Telefono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Fax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E-Mail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70"/>
        </w:trPr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70"/>
        </w:trPr>
        <w:tc>
          <w:tcPr>
            <w:tcW w:w="206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Titolo di Studio: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Professione: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70"/>
        </w:trPr>
        <w:tc>
          <w:tcPr>
            <w:tcW w:w="102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:rsidR="0069340D" w:rsidRPr="00C35BD2" w:rsidRDefault="0069340D" w:rsidP="0069340D">
      <w:pPr>
        <w:spacing w:after="0"/>
        <w:jc w:val="center"/>
        <w:rPr>
          <w:b/>
          <w:sz w:val="16"/>
          <w:szCs w:val="16"/>
          <w:u w:val="single"/>
        </w:rPr>
      </w:pPr>
      <w:r w:rsidRPr="00C35BD2">
        <w:rPr>
          <w:b/>
          <w:sz w:val="16"/>
          <w:szCs w:val="16"/>
          <w:u w:val="single"/>
        </w:rPr>
        <w:t>Chiede di poter sostenere l’esame per l’acquisizione del grado di:</w:t>
      </w:r>
    </w:p>
    <w:p w:rsidR="0069340D" w:rsidRPr="00C35BD2" w:rsidRDefault="0069340D" w:rsidP="0069340D">
      <w:pPr>
        <w:spacing w:after="0"/>
        <w:jc w:val="center"/>
        <w:rPr>
          <w:sz w:val="16"/>
          <w:szCs w:val="16"/>
        </w:rPr>
      </w:pPr>
    </w:p>
    <w:p w:rsidR="0069340D" w:rsidRPr="00C35BD2" w:rsidRDefault="0069340D" w:rsidP="0069340D">
      <w:pPr>
        <w:spacing w:after="0"/>
        <w:rPr>
          <w:sz w:val="16"/>
          <w:szCs w:val="16"/>
        </w:rPr>
      </w:pPr>
      <w:r w:rsidRPr="00C35BD2">
        <w:rPr>
          <w:sz w:val="16"/>
          <w:szCs w:val="16"/>
        </w:rPr>
        <w:t>[  ]C. Nera 1° Dan/</w:t>
      </w:r>
      <w:proofErr w:type="spellStart"/>
      <w:r w:rsidRPr="00C35BD2">
        <w:rPr>
          <w:sz w:val="16"/>
          <w:szCs w:val="16"/>
        </w:rPr>
        <w:t>Poom</w:t>
      </w:r>
      <w:proofErr w:type="spellEnd"/>
      <w:r w:rsidRPr="00C35BD2">
        <w:rPr>
          <w:sz w:val="16"/>
          <w:szCs w:val="16"/>
        </w:rPr>
        <w:t xml:space="preserve"> [  ]C. Nera 2° Dan/</w:t>
      </w:r>
      <w:proofErr w:type="spellStart"/>
      <w:r w:rsidRPr="00C35BD2">
        <w:rPr>
          <w:sz w:val="16"/>
          <w:szCs w:val="16"/>
        </w:rPr>
        <w:t>Poom</w:t>
      </w:r>
      <w:proofErr w:type="spellEnd"/>
      <w:r w:rsidRPr="00C35BD2">
        <w:rPr>
          <w:sz w:val="16"/>
          <w:szCs w:val="16"/>
        </w:rPr>
        <w:t xml:space="preserve"> [  ]C. Nera 3° Dan/</w:t>
      </w:r>
      <w:proofErr w:type="spellStart"/>
      <w:r w:rsidRPr="00C35BD2">
        <w:rPr>
          <w:sz w:val="16"/>
          <w:szCs w:val="16"/>
        </w:rPr>
        <w:t>Poom</w:t>
      </w:r>
      <w:proofErr w:type="spellEnd"/>
      <w:r w:rsidRPr="00C35BD2">
        <w:rPr>
          <w:sz w:val="16"/>
          <w:szCs w:val="16"/>
        </w:rPr>
        <w:t xml:space="preserve"> [  ]C. Nera 4° Dan </w:t>
      </w:r>
    </w:p>
    <w:p w:rsidR="0069340D" w:rsidRPr="00C35BD2" w:rsidRDefault="0069340D" w:rsidP="0069340D">
      <w:pPr>
        <w:spacing w:after="0"/>
        <w:rPr>
          <w:sz w:val="16"/>
          <w:szCs w:val="16"/>
        </w:rPr>
      </w:pPr>
      <w:r w:rsidRPr="00C35BD2">
        <w:rPr>
          <w:sz w:val="16"/>
          <w:szCs w:val="16"/>
        </w:rPr>
        <w:t>[  ]C. Nera 5° Dan [  ]C. Nera 6° Dan [  ]C. Nera 7° Dan [  ]C. Nera 8° Dan</w:t>
      </w:r>
    </w:p>
    <w:p w:rsidR="0069340D" w:rsidRPr="00C35BD2" w:rsidRDefault="0069340D" w:rsidP="0069340D">
      <w:pPr>
        <w:spacing w:after="0"/>
        <w:jc w:val="center"/>
        <w:rPr>
          <w:b/>
          <w:sz w:val="16"/>
          <w:szCs w:val="16"/>
        </w:rPr>
      </w:pPr>
    </w:p>
    <w:p w:rsidR="0069340D" w:rsidRPr="00C35BD2" w:rsidRDefault="0069340D" w:rsidP="0069340D">
      <w:pPr>
        <w:spacing w:after="0"/>
        <w:jc w:val="center"/>
        <w:rPr>
          <w:b/>
          <w:sz w:val="16"/>
          <w:szCs w:val="16"/>
        </w:rPr>
      </w:pPr>
      <w:r w:rsidRPr="00C35BD2">
        <w:rPr>
          <w:b/>
          <w:sz w:val="16"/>
          <w:szCs w:val="16"/>
        </w:rPr>
        <w:t>essendo in possesso del</w:t>
      </w:r>
    </w:p>
    <w:tbl>
      <w:tblPr>
        <w:tblW w:w="9743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"/>
        <w:gridCol w:w="1041"/>
        <w:gridCol w:w="1032"/>
        <w:gridCol w:w="937"/>
        <w:gridCol w:w="843"/>
        <w:gridCol w:w="1126"/>
        <w:gridCol w:w="1032"/>
        <w:gridCol w:w="1032"/>
        <w:gridCol w:w="1041"/>
        <w:gridCol w:w="627"/>
      </w:tblGrid>
      <w:tr w:rsidR="0069340D" w:rsidRPr="00C35BD2" w:rsidTr="00FC370C">
        <w:trPr>
          <w:trHeight w:val="263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Grado: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Conseguito a: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In data: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63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263"/>
        </w:trPr>
        <w:tc>
          <w:tcPr>
            <w:tcW w:w="103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Qualifica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Conseguita a: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In data: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40D" w:rsidRPr="00C35BD2" w:rsidTr="00FC370C">
        <w:trPr>
          <w:trHeight w:val="109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340D" w:rsidRPr="00C35BD2" w:rsidRDefault="0069340D" w:rsidP="00FC370C">
            <w:pPr>
              <w:rPr>
                <w:rFonts w:ascii="Arial" w:hAnsi="Arial" w:cs="Arial"/>
                <w:sz w:val="16"/>
                <w:szCs w:val="16"/>
              </w:rPr>
            </w:pPr>
            <w:r w:rsidRPr="00C35BD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:rsidR="0069340D" w:rsidRPr="00C35BD2" w:rsidRDefault="0069340D" w:rsidP="0069340D">
      <w:pPr>
        <w:pStyle w:val="Titolo3"/>
        <w:jc w:val="both"/>
        <w:rPr>
          <w:sz w:val="16"/>
          <w:szCs w:val="16"/>
        </w:rPr>
      </w:pPr>
    </w:p>
    <w:p w:rsidR="0069340D" w:rsidRPr="00C35BD2" w:rsidRDefault="0069340D" w:rsidP="0069340D">
      <w:pPr>
        <w:pStyle w:val="Titolo3"/>
        <w:jc w:val="both"/>
        <w:rPr>
          <w:sz w:val="16"/>
          <w:szCs w:val="16"/>
        </w:rPr>
      </w:pPr>
      <w:r w:rsidRPr="00C35BD2">
        <w:rPr>
          <w:sz w:val="16"/>
          <w:szCs w:val="16"/>
        </w:rPr>
        <w:t>Si allega ricevuta del versamento di €._________ effettuato sul c/c postale n° 1017867647</w:t>
      </w:r>
    </w:p>
    <w:p w:rsidR="00C35BD2" w:rsidRDefault="00C35BD2" w:rsidP="0069340D">
      <w:pPr>
        <w:rPr>
          <w:sz w:val="16"/>
          <w:szCs w:val="16"/>
        </w:rPr>
      </w:pPr>
    </w:p>
    <w:p w:rsidR="0069340D" w:rsidRPr="00C35BD2" w:rsidRDefault="0069340D" w:rsidP="0069340D">
      <w:pPr>
        <w:rPr>
          <w:sz w:val="16"/>
          <w:szCs w:val="16"/>
        </w:rPr>
      </w:pPr>
      <w:r w:rsidRPr="00C35BD2">
        <w:rPr>
          <w:sz w:val="16"/>
          <w:szCs w:val="16"/>
        </w:rPr>
        <w:t>Il sottoscritto dichiara sotto la propria responsabilità che quanto sopra riportato corrisponde a verità e di conoscere e di accettare, senza riserva le norme contenute nello Statuto e nei Regolamenti dell’UNITAM. Dichiara di aver provveduto a regolarizzare la propria posizione sanitaria, come previsto dalla vigente Legge Sanitaria e di custodire la relativa documentazione.</w:t>
      </w:r>
    </w:p>
    <w:p w:rsidR="0069340D" w:rsidRPr="00C35BD2" w:rsidRDefault="0069340D" w:rsidP="0069340D">
      <w:pPr>
        <w:rPr>
          <w:sz w:val="16"/>
          <w:szCs w:val="16"/>
        </w:rPr>
      </w:pPr>
      <w:r w:rsidRPr="00C35BD2">
        <w:rPr>
          <w:sz w:val="16"/>
          <w:szCs w:val="16"/>
        </w:rPr>
        <w:t>__________li,___________</w:t>
      </w:r>
      <w:r w:rsidRPr="00C35BD2">
        <w:rPr>
          <w:sz w:val="16"/>
          <w:szCs w:val="16"/>
        </w:rPr>
        <w:tab/>
      </w:r>
      <w:r w:rsidRPr="00C35BD2">
        <w:rPr>
          <w:sz w:val="16"/>
          <w:szCs w:val="16"/>
        </w:rPr>
        <w:tab/>
      </w:r>
      <w:r w:rsidRPr="00C35BD2">
        <w:rPr>
          <w:sz w:val="16"/>
          <w:szCs w:val="16"/>
        </w:rPr>
        <w:tab/>
      </w:r>
      <w:r w:rsidRPr="00C35BD2">
        <w:rPr>
          <w:sz w:val="16"/>
          <w:szCs w:val="16"/>
        </w:rPr>
        <w:tab/>
      </w:r>
      <w:r w:rsidRPr="00C35BD2">
        <w:rPr>
          <w:sz w:val="16"/>
          <w:szCs w:val="16"/>
        </w:rPr>
        <w:tab/>
      </w:r>
      <w:r w:rsidRPr="00C35BD2">
        <w:rPr>
          <w:sz w:val="16"/>
          <w:szCs w:val="16"/>
        </w:rPr>
        <w:tab/>
        <w:t>Firma _____________________</w:t>
      </w:r>
    </w:p>
    <w:p w:rsidR="007B5A1C" w:rsidRDefault="007B5A1C" w:rsidP="0069340D">
      <w:pPr>
        <w:rPr>
          <w:b/>
          <w:bCs/>
          <w:sz w:val="24"/>
          <w:u w:val="single"/>
        </w:rPr>
      </w:pPr>
    </w:p>
    <w:p w:rsidR="007B5A1C" w:rsidRDefault="007B5A1C" w:rsidP="0069340D">
      <w:pPr>
        <w:rPr>
          <w:b/>
          <w:bCs/>
          <w:sz w:val="24"/>
          <w:u w:val="single"/>
        </w:rPr>
      </w:pPr>
    </w:p>
    <w:p w:rsidR="00F441B3" w:rsidRDefault="00F441B3" w:rsidP="0069340D">
      <w:pPr>
        <w:rPr>
          <w:b/>
          <w:bCs/>
          <w:sz w:val="24"/>
          <w:u w:val="single"/>
        </w:rPr>
      </w:pPr>
    </w:p>
    <w:p w:rsidR="0069340D" w:rsidRDefault="00F441B3" w:rsidP="0069340D">
      <w:pPr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lastRenderedPageBreak/>
        <w:t>C</w:t>
      </w:r>
      <w:r w:rsidR="0069340D">
        <w:rPr>
          <w:b/>
          <w:bCs/>
          <w:sz w:val="24"/>
          <w:u w:val="single"/>
        </w:rPr>
        <w:t>ompilare o barrare solo le voci interessate</w:t>
      </w:r>
    </w:p>
    <w:p w:rsidR="0069340D" w:rsidRDefault="0069340D" w:rsidP="0069340D">
      <w:pPr>
        <w:rPr>
          <w:sz w:val="28"/>
        </w:rPr>
      </w:pPr>
      <w:r>
        <w:rPr>
          <w:sz w:val="28"/>
        </w:rPr>
        <w:t>Cognome _______________________</w:t>
      </w:r>
    </w:p>
    <w:p w:rsidR="0069340D" w:rsidRDefault="0069340D" w:rsidP="0069340D">
      <w:pPr>
        <w:rPr>
          <w:sz w:val="28"/>
        </w:rPr>
      </w:pPr>
      <w:r>
        <w:rPr>
          <w:sz w:val="28"/>
        </w:rPr>
        <w:t>Nome__________________________</w:t>
      </w:r>
    </w:p>
    <w:p w:rsidR="0069340D" w:rsidRDefault="0069340D" w:rsidP="0069340D">
      <w:pPr>
        <w:rPr>
          <w:sz w:val="24"/>
        </w:rPr>
      </w:pPr>
      <w:r>
        <w:rPr>
          <w:sz w:val="28"/>
        </w:rPr>
        <w:t>A.S.D. _________________________</w:t>
      </w:r>
    </w:p>
    <w:p w:rsidR="0069340D" w:rsidRDefault="0069340D" w:rsidP="0069340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Verbale Esame Acquisizione Grado:</w:t>
      </w:r>
    </w:p>
    <w:p w:rsidR="0069340D" w:rsidRDefault="0069340D" w:rsidP="0069340D">
      <w:pPr>
        <w:jc w:val="center"/>
        <w:rPr>
          <w:b/>
          <w:sz w:val="24"/>
        </w:rPr>
      </w:pPr>
      <w:r>
        <w:rPr>
          <w:b/>
          <w:sz w:val="24"/>
        </w:rPr>
        <w:t>Dal _______________ al _______________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843"/>
        <w:gridCol w:w="1985"/>
        <w:gridCol w:w="1842"/>
        <w:gridCol w:w="1418"/>
      </w:tblGrid>
      <w:tr w:rsidR="0069340D" w:rsidTr="00FC370C">
        <w:tc>
          <w:tcPr>
            <w:tcW w:w="2905" w:type="dxa"/>
          </w:tcPr>
          <w:p w:rsidR="0069340D" w:rsidRDefault="0069340D" w:rsidP="00FC370C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69340D" w:rsidRDefault="0069340D" w:rsidP="00FC370C">
            <w:pPr>
              <w:rPr>
                <w:sz w:val="24"/>
              </w:rPr>
            </w:pPr>
            <w:r>
              <w:rPr>
                <w:sz w:val="24"/>
              </w:rPr>
              <w:t>1° Commissario</w:t>
            </w:r>
          </w:p>
        </w:tc>
        <w:tc>
          <w:tcPr>
            <w:tcW w:w="1985" w:type="dxa"/>
          </w:tcPr>
          <w:p w:rsidR="0069340D" w:rsidRDefault="0069340D" w:rsidP="00FC370C">
            <w:pPr>
              <w:rPr>
                <w:sz w:val="24"/>
              </w:rPr>
            </w:pPr>
            <w:r>
              <w:rPr>
                <w:sz w:val="24"/>
              </w:rPr>
              <w:t>2° Commissario</w:t>
            </w:r>
          </w:p>
        </w:tc>
        <w:tc>
          <w:tcPr>
            <w:tcW w:w="1842" w:type="dxa"/>
          </w:tcPr>
          <w:p w:rsidR="0069340D" w:rsidRDefault="0069340D" w:rsidP="00FC370C">
            <w:pPr>
              <w:rPr>
                <w:sz w:val="24"/>
              </w:rPr>
            </w:pPr>
            <w:r>
              <w:rPr>
                <w:sz w:val="24"/>
              </w:rPr>
              <w:t>3° Commissario</w:t>
            </w:r>
          </w:p>
        </w:tc>
        <w:tc>
          <w:tcPr>
            <w:tcW w:w="1418" w:type="dxa"/>
          </w:tcPr>
          <w:p w:rsidR="0069340D" w:rsidRDefault="0069340D" w:rsidP="00FC370C">
            <w:pPr>
              <w:rPr>
                <w:sz w:val="24"/>
              </w:rPr>
            </w:pPr>
            <w:r>
              <w:rPr>
                <w:sz w:val="24"/>
              </w:rPr>
              <w:t xml:space="preserve">Valutazione </w:t>
            </w:r>
          </w:p>
        </w:tc>
      </w:tr>
      <w:tr w:rsidR="0069340D" w:rsidTr="00FC370C">
        <w:tc>
          <w:tcPr>
            <w:tcW w:w="2905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</w:t>
            </w:r>
            <w:r w:rsidR="00F441B3">
              <w:rPr>
                <w:sz w:val="24"/>
                <w:szCs w:val="24"/>
              </w:rPr>
              <w:t>…….</w:t>
            </w:r>
            <w:r>
              <w:rPr>
                <w:sz w:val="24"/>
                <w:szCs w:val="24"/>
              </w:rPr>
              <w:t xml:space="preserve">… Forma </w:t>
            </w:r>
          </w:p>
        </w:tc>
        <w:tc>
          <w:tcPr>
            <w:tcW w:w="1843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</w:tr>
      <w:tr w:rsidR="0069340D" w:rsidTr="00FC370C">
        <w:tc>
          <w:tcPr>
            <w:tcW w:w="2905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</w:t>
            </w:r>
            <w:r w:rsidR="00F441B3">
              <w:rPr>
                <w:sz w:val="24"/>
                <w:szCs w:val="24"/>
              </w:rPr>
              <w:t>…….</w:t>
            </w:r>
            <w:r>
              <w:rPr>
                <w:sz w:val="24"/>
                <w:szCs w:val="24"/>
              </w:rPr>
              <w:t xml:space="preserve"> Forma </w:t>
            </w:r>
          </w:p>
        </w:tc>
        <w:tc>
          <w:tcPr>
            <w:tcW w:w="1843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</w:tr>
      <w:tr w:rsidR="0069340D" w:rsidTr="00FC370C">
        <w:tc>
          <w:tcPr>
            <w:tcW w:w="2905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</w:t>
            </w:r>
            <w:r w:rsidR="00F441B3">
              <w:rPr>
                <w:sz w:val="24"/>
                <w:szCs w:val="24"/>
              </w:rPr>
              <w:t>…….</w:t>
            </w:r>
            <w:r>
              <w:rPr>
                <w:sz w:val="24"/>
                <w:szCs w:val="24"/>
              </w:rPr>
              <w:t xml:space="preserve"> Forma </w:t>
            </w:r>
          </w:p>
        </w:tc>
        <w:tc>
          <w:tcPr>
            <w:tcW w:w="1843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</w:tr>
      <w:tr w:rsidR="0069340D" w:rsidTr="00FC370C">
        <w:tc>
          <w:tcPr>
            <w:tcW w:w="2905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</w:t>
            </w:r>
            <w:r w:rsidR="00F441B3">
              <w:rPr>
                <w:sz w:val="24"/>
                <w:szCs w:val="24"/>
              </w:rPr>
              <w:t>…….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 Forma</w:t>
            </w:r>
          </w:p>
        </w:tc>
        <w:tc>
          <w:tcPr>
            <w:tcW w:w="1843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69340D" w:rsidRDefault="0069340D" w:rsidP="00FC370C">
            <w:pPr>
              <w:rPr>
                <w:sz w:val="24"/>
                <w:szCs w:val="24"/>
              </w:rPr>
            </w:pPr>
          </w:p>
        </w:tc>
      </w:tr>
      <w:tr w:rsidR="00F441B3" w:rsidTr="00FC370C">
        <w:tc>
          <w:tcPr>
            <w:tcW w:w="2905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Calci Sequenza A</w:t>
            </w:r>
          </w:p>
        </w:tc>
        <w:tc>
          <w:tcPr>
            <w:tcW w:w="1843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</w:tr>
      <w:tr w:rsidR="00F441B3" w:rsidTr="00FC370C">
        <w:tc>
          <w:tcPr>
            <w:tcW w:w="2905" w:type="dxa"/>
          </w:tcPr>
          <w:p w:rsidR="00F441B3" w:rsidRDefault="00F441B3" w:rsidP="00A859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Calci Sequenza B</w:t>
            </w:r>
          </w:p>
        </w:tc>
        <w:tc>
          <w:tcPr>
            <w:tcW w:w="1843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</w:tr>
      <w:tr w:rsidR="00F441B3" w:rsidTr="00FC370C">
        <w:tc>
          <w:tcPr>
            <w:tcW w:w="2905" w:type="dxa"/>
          </w:tcPr>
          <w:p w:rsidR="00F441B3" w:rsidRDefault="00F441B3" w:rsidP="00A859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Tesina</w:t>
            </w:r>
          </w:p>
        </w:tc>
        <w:tc>
          <w:tcPr>
            <w:tcW w:w="1843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441B3" w:rsidRDefault="00F441B3" w:rsidP="00FC370C">
            <w:pPr>
              <w:rPr>
                <w:sz w:val="24"/>
                <w:szCs w:val="24"/>
              </w:rPr>
            </w:pPr>
          </w:p>
        </w:tc>
      </w:tr>
    </w:tbl>
    <w:p w:rsidR="007B5A1C" w:rsidRDefault="007B5A1C" w:rsidP="0069340D">
      <w:pPr>
        <w:rPr>
          <w:sz w:val="24"/>
        </w:rPr>
      </w:pPr>
    </w:p>
    <w:p w:rsidR="0069340D" w:rsidRDefault="0069340D" w:rsidP="0069340D">
      <w:pPr>
        <w:rPr>
          <w:sz w:val="24"/>
        </w:rPr>
      </w:pPr>
      <w:r>
        <w:rPr>
          <w:sz w:val="24"/>
        </w:rPr>
        <w:t xml:space="preserve">Il candidato è stato </w:t>
      </w:r>
      <w:r>
        <w:rPr>
          <w:sz w:val="24"/>
        </w:rPr>
        <w:tab/>
      </w:r>
      <w:r>
        <w:rPr>
          <w:sz w:val="24"/>
        </w:rPr>
        <w:tab/>
        <w:t xml:space="preserve">[  ] Promosso   </w:t>
      </w:r>
      <w:r>
        <w:rPr>
          <w:sz w:val="24"/>
        </w:rPr>
        <w:tab/>
      </w:r>
      <w:r>
        <w:rPr>
          <w:sz w:val="24"/>
        </w:rPr>
        <w:tab/>
        <w:t xml:space="preserve">[  ] Respinto </w:t>
      </w:r>
      <w:r>
        <w:rPr>
          <w:sz w:val="24"/>
        </w:rPr>
        <w:tab/>
      </w:r>
      <w:r>
        <w:rPr>
          <w:sz w:val="24"/>
        </w:rPr>
        <w:tab/>
        <w:t>al grado di:</w:t>
      </w:r>
    </w:p>
    <w:p w:rsidR="0069340D" w:rsidRDefault="0069340D" w:rsidP="0069340D">
      <w:pPr>
        <w:spacing w:after="0"/>
        <w:rPr>
          <w:bCs/>
          <w:sz w:val="22"/>
          <w:szCs w:val="22"/>
        </w:rPr>
      </w:pPr>
      <w:r>
        <w:rPr>
          <w:bCs/>
          <w:sz w:val="22"/>
          <w:szCs w:val="22"/>
        </w:rPr>
        <w:t>[  ] C. Nera 1° Dan/</w:t>
      </w:r>
      <w:proofErr w:type="spellStart"/>
      <w:r>
        <w:rPr>
          <w:bCs/>
          <w:sz w:val="22"/>
          <w:szCs w:val="22"/>
        </w:rPr>
        <w:t>Poom</w:t>
      </w:r>
      <w:proofErr w:type="spellEnd"/>
      <w:r>
        <w:rPr>
          <w:bCs/>
          <w:sz w:val="22"/>
          <w:szCs w:val="22"/>
        </w:rPr>
        <w:t xml:space="preserve"> [  ] C. Nera 2° Dan/</w:t>
      </w:r>
      <w:proofErr w:type="spellStart"/>
      <w:r>
        <w:rPr>
          <w:bCs/>
          <w:sz w:val="22"/>
          <w:szCs w:val="22"/>
        </w:rPr>
        <w:t>Poom</w:t>
      </w:r>
      <w:proofErr w:type="spellEnd"/>
      <w:r>
        <w:rPr>
          <w:bCs/>
          <w:sz w:val="22"/>
          <w:szCs w:val="22"/>
        </w:rPr>
        <w:t xml:space="preserve"> [  ] C. Nera 3° Dan/</w:t>
      </w:r>
      <w:proofErr w:type="spellStart"/>
      <w:r>
        <w:rPr>
          <w:bCs/>
          <w:sz w:val="22"/>
          <w:szCs w:val="22"/>
        </w:rPr>
        <w:t>Poom</w:t>
      </w:r>
      <w:proofErr w:type="spellEnd"/>
      <w:r>
        <w:rPr>
          <w:bCs/>
          <w:sz w:val="22"/>
          <w:szCs w:val="22"/>
        </w:rPr>
        <w:t xml:space="preserve"> [  ] C. Nera 4° Dan [  ] C. Nera 5° Dan</w:t>
      </w:r>
    </w:p>
    <w:p w:rsidR="0069340D" w:rsidRDefault="0069340D" w:rsidP="0069340D">
      <w:pPr>
        <w:spacing w:after="0"/>
        <w:rPr>
          <w:bCs/>
          <w:sz w:val="22"/>
          <w:szCs w:val="22"/>
        </w:rPr>
      </w:pPr>
      <w:r>
        <w:rPr>
          <w:bCs/>
          <w:sz w:val="22"/>
          <w:szCs w:val="22"/>
        </w:rPr>
        <w:t>[  ] C. Nera 6° Dan [  ] C. Nera 7° Dan [  ] C. Nera 8° Dan</w:t>
      </w:r>
    </w:p>
    <w:p w:rsidR="0069340D" w:rsidRDefault="0069340D" w:rsidP="0069340D">
      <w:pPr>
        <w:spacing w:after="0"/>
        <w:rPr>
          <w:bCs/>
          <w:sz w:val="22"/>
          <w:szCs w:val="2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69340D" w:rsidTr="00FC370C">
        <w:trPr>
          <w:trHeight w:val="219"/>
        </w:trPr>
        <w:tc>
          <w:tcPr>
            <w:tcW w:w="3336" w:type="dxa"/>
          </w:tcPr>
          <w:p w:rsidR="0069340D" w:rsidRDefault="0069340D" w:rsidP="00FC370C">
            <w:pPr>
              <w:tabs>
                <w:tab w:val="left" w:pos="9638"/>
              </w:tabs>
              <w:spacing w:after="0"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1° Commissario</w:t>
            </w:r>
          </w:p>
        </w:tc>
        <w:tc>
          <w:tcPr>
            <w:tcW w:w="3336" w:type="dxa"/>
          </w:tcPr>
          <w:p w:rsidR="0069340D" w:rsidRDefault="0069340D" w:rsidP="00FC370C">
            <w:pPr>
              <w:tabs>
                <w:tab w:val="left" w:pos="9638"/>
              </w:tabs>
              <w:spacing w:after="0"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2° Commissario</w:t>
            </w:r>
          </w:p>
        </w:tc>
        <w:tc>
          <w:tcPr>
            <w:tcW w:w="3336" w:type="dxa"/>
          </w:tcPr>
          <w:p w:rsidR="0069340D" w:rsidRDefault="0069340D" w:rsidP="00FC370C">
            <w:pPr>
              <w:tabs>
                <w:tab w:val="left" w:pos="9638"/>
              </w:tabs>
              <w:spacing w:after="0"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3° Commissario</w:t>
            </w:r>
          </w:p>
        </w:tc>
      </w:tr>
      <w:tr w:rsidR="0069340D" w:rsidTr="00FC370C">
        <w:trPr>
          <w:trHeight w:val="70"/>
        </w:trPr>
        <w:tc>
          <w:tcPr>
            <w:tcW w:w="3336" w:type="dxa"/>
          </w:tcPr>
          <w:p w:rsidR="0069340D" w:rsidRDefault="0069340D" w:rsidP="00FC370C">
            <w:pPr>
              <w:tabs>
                <w:tab w:val="left" w:pos="9638"/>
              </w:tabs>
              <w:spacing w:after="0"/>
              <w:ind w:right="-1"/>
              <w:rPr>
                <w:sz w:val="24"/>
              </w:rPr>
            </w:pPr>
            <w:r>
              <w:rPr>
                <w:sz w:val="24"/>
              </w:rPr>
              <w:t>Firma</w:t>
            </w:r>
          </w:p>
          <w:p w:rsidR="0069340D" w:rsidRDefault="0069340D" w:rsidP="00FC370C">
            <w:pPr>
              <w:tabs>
                <w:tab w:val="left" w:pos="9638"/>
              </w:tabs>
              <w:spacing w:after="0"/>
              <w:ind w:right="-1"/>
              <w:rPr>
                <w:sz w:val="24"/>
              </w:rPr>
            </w:pPr>
          </w:p>
          <w:p w:rsidR="0069340D" w:rsidRDefault="0069340D" w:rsidP="00FC370C">
            <w:pPr>
              <w:tabs>
                <w:tab w:val="left" w:pos="9638"/>
              </w:tabs>
              <w:spacing w:after="0"/>
              <w:ind w:right="-1"/>
              <w:rPr>
                <w:sz w:val="24"/>
              </w:rPr>
            </w:pPr>
          </w:p>
        </w:tc>
        <w:tc>
          <w:tcPr>
            <w:tcW w:w="3336" w:type="dxa"/>
          </w:tcPr>
          <w:p w:rsidR="0069340D" w:rsidRDefault="0069340D" w:rsidP="00FC370C">
            <w:pPr>
              <w:tabs>
                <w:tab w:val="left" w:pos="9638"/>
              </w:tabs>
              <w:spacing w:after="0"/>
              <w:ind w:right="-1"/>
              <w:rPr>
                <w:sz w:val="24"/>
              </w:rPr>
            </w:pPr>
            <w:r>
              <w:rPr>
                <w:sz w:val="24"/>
              </w:rPr>
              <w:t>Firma</w:t>
            </w:r>
          </w:p>
        </w:tc>
        <w:tc>
          <w:tcPr>
            <w:tcW w:w="3336" w:type="dxa"/>
          </w:tcPr>
          <w:p w:rsidR="0069340D" w:rsidRDefault="0069340D" w:rsidP="00FC370C">
            <w:pPr>
              <w:tabs>
                <w:tab w:val="left" w:pos="9638"/>
              </w:tabs>
              <w:spacing w:after="0"/>
              <w:ind w:right="-1"/>
              <w:rPr>
                <w:sz w:val="24"/>
              </w:rPr>
            </w:pPr>
            <w:r>
              <w:rPr>
                <w:sz w:val="24"/>
              </w:rPr>
              <w:t>Firma</w:t>
            </w:r>
          </w:p>
        </w:tc>
      </w:tr>
    </w:tbl>
    <w:p w:rsidR="00FA740D" w:rsidRDefault="00FA740D" w:rsidP="00525E3F">
      <w:pPr>
        <w:spacing w:line="360" w:lineRule="auto"/>
        <w:rPr>
          <w:sz w:val="28"/>
          <w:szCs w:val="28"/>
        </w:rPr>
      </w:pPr>
    </w:p>
    <w:sectPr w:rsidR="00FA740D" w:rsidSect="00DF3E5A">
      <w:headerReference w:type="default" r:id="rId10"/>
      <w:footerReference w:type="default" r:id="rId11"/>
      <w:pgSz w:w="11906" w:h="16838" w:code="9"/>
      <w:pgMar w:top="1287" w:right="707" w:bottom="851" w:left="851" w:header="0" w:footer="19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9E7" w:rsidRDefault="001979E7">
      <w:r>
        <w:separator/>
      </w:r>
    </w:p>
  </w:endnote>
  <w:endnote w:type="continuationSeparator" w:id="0">
    <w:p w:rsidR="001979E7" w:rsidRDefault="00197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altName w:val="Luminari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3C3" w:rsidRPr="00EF7B36" w:rsidRDefault="000F13C3" w:rsidP="007D1A26">
    <w:pPr>
      <w:pStyle w:val="Pidipagina"/>
      <w:rPr>
        <w:rFonts w:ascii="Arial" w:hAnsi="Arial" w:cs="Arial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0287" behindDoc="1" locked="0" layoutInCell="1" allowOverlap="1" wp14:anchorId="37102D7B" wp14:editId="02AD9636">
          <wp:simplePos x="0" y="0"/>
          <wp:positionH relativeFrom="column">
            <wp:posOffset>-219710</wp:posOffset>
          </wp:positionH>
          <wp:positionV relativeFrom="paragraph">
            <wp:posOffset>-4386580</wp:posOffset>
          </wp:positionV>
          <wp:extent cx="4078738" cy="4701599"/>
          <wp:effectExtent l="0" t="0" r="10795" b="0"/>
          <wp:wrapNone/>
          <wp:docPr id="35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MI.pn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8738" cy="4701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F13C3" w:rsidRDefault="000F13C3" w:rsidP="007D1A26">
    <w:pPr>
      <w:pStyle w:val="Pidipagina"/>
      <w:rPr>
        <w:rFonts w:ascii="Arial" w:hAnsi="Arial" w:cs="Arial"/>
        <w:color w:val="000000"/>
      </w:rPr>
    </w:pPr>
    <w:r>
      <w:rPr>
        <w:noProof/>
      </w:rPr>
      <w:drawing>
        <wp:anchor distT="0" distB="0" distL="114300" distR="114300" simplePos="0" relativeHeight="251675136" behindDoc="1" locked="0" layoutInCell="1" allowOverlap="1" wp14:anchorId="586856E1" wp14:editId="35D9D799">
          <wp:simplePos x="0" y="0"/>
          <wp:positionH relativeFrom="column">
            <wp:posOffset>478790</wp:posOffset>
          </wp:positionH>
          <wp:positionV relativeFrom="paragraph">
            <wp:posOffset>-137795</wp:posOffset>
          </wp:positionV>
          <wp:extent cx="911225" cy="96139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lu.ps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961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000000"/>
      </w:rPr>
      <w:t xml:space="preserve">     </w:t>
    </w:r>
  </w:p>
  <w:p w:rsidR="000F13C3" w:rsidRDefault="000F13C3" w:rsidP="007D1A26">
    <w:pPr>
      <w:pStyle w:val="Pidipagina"/>
      <w:rPr>
        <w:rFonts w:ascii="Arial" w:hAnsi="Arial" w:cs="Arial"/>
        <w:color w:val="000000"/>
      </w:rPr>
    </w:pPr>
    <w:r>
      <w:rPr>
        <w:rFonts w:ascii="Arial" w:hAnsi="Arial" w:cs="Arial"/>
        <w:noProof/>
        <w:color w:val="000000"/>
        <w:sz w:val="16"/>
        <w:szCs w:val="16"/>
      </w:rPr>
      <mc:AlternateContent>
        <mc:Choice Requires="wps">
          <w:drawing>
            <wp:anchor distT="0" distB="0" distL="36195" distR="36195" simplePos="0" relativeHeight="251673088" behindDoc="0" locked="0" layoutInCell="1" allowOverlap="1" wp14:anchorId="0130DB9B" wp14:editId="4A6586AD">
              <wp:simplePos x="0" y="0"/>
              <wp:positionH relativeFrom="column">
                <wp:posOffset>-159385</wp:posOffset>
              </wp:positionH>
              <wp:positionV relativeFrom="paragraph">
                <wp:posOffset>135890</wp:posOffset>
              </wp:positionV>
              <wp:extent cx="508635" cy="186055"/>
              <wp:effectExtent l="0" t="0" r="0" b="0"/>
              <wp:wrapThrough wrapText="bothSides">
                <wp:wrapPolygon edited="0">
                  <wp:start x="1079" y="0"/>
                  <wp:lineTo x="1079" y="17693"/>
                  <wp:lineTo x="19416" y="17693"/>
                  <wp:lineTo x="19416" y="0"/>
                  <wp:lineTo x="1079" y="0"/>
                </wp:wrapPolygon>
              </wp:wrapThrough>
              <wp:docPr id="20" name="Casella di tes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3C3" w:rsidRPr="00050256" w:rsidRDefault="000F13C3" w:rsidP="008513AA">
                          <w:pPr>
                            <w:jc w:val="left"/>
                            <w:rPr>
                              <w:rFonts w:ascii="Verdana" w:hAnsi="Verdana" w:cs="Verdana"/>
                              <w:color w:val="2D74B5"/>
                              <w:sz w:val="12"/>
                              <w:szCs w:val="12"/>
                            </w:rPr>
                          </w:pPr>
                          <w:r w:rsidRPr="00050256">
                            <w:rPr>
                              <w:rFonts w:ascii="Verdana" w:hAnsi="Verdana" w:cs="Verdana"/>
                              <w:bCs/>
                              <w:color w:val="2D74B5"/>
                              <w:sz w:val="12"/>
                              <w:szCs w:val="12"/>
                            </w:rPr>
                            <w:t xml:space="preserve">Affiliata 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0" o:spid="_x0000_s1027" type="#_x0000_t202" style="position:absolute;left:0;text-align:left;margin-left:-12.55pt;margin-top:10.7pt;width:40.05pt;height:14.65pt;z-index:251673088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" filled="f" stroked="f">
              <v:textbox>
                <w:txbxContent>
                  <w:p w:rsidR="000F13C3" w:rsidRPr="00050256" w:rsidRDefault="000F13C3" w:rsidP="008513AA">
                    <w:pPr>
                      <w:jc w:val="left"/>
                      <w:rPr>
                        <w:rFonts w:ascii="Verdana" w:hAnsi="Verdana" w:cs="Verdana"/>
                        <w:color w:val="2D74B5"/>
                        <w:sz w:val="12"/>
                        <w:szCs w:val="12"/>
                      </w:rPr>
                    </w:pPr>
                    <w:r w:rsidRPr="00050256">
                      <w:rPr>
                        <w:rFonts w:ascii="Verdana" w:hAnsi="Verdana" w:cs="Verdana"/>
                        <w:bCs/>
                        <w:color w:val="2D74B5"/>
                        <w:sz w:val="12"/>
                        <w:szCs w:val="12"/>
                      </w:rPr>
                      <w:t xml:space="preserve">Affiliata a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8513AA">
      <w:rPr>
        <w:rFonts w:ascii="Arial" w:hAnsi="Arial" w:cs="Arial"/>
        <w:noProof/>
        <w:color w:val="000000"/>
      </w:rPr>
      <w:drawing>
        <wp:anchor distT="0" distB="0" distL="114300" distR="114300" simplePos="0" relativeHeight="251671040" behindDoc="1" locked="0" layoutInCell="1" allowOverlap="1" wp14:anchorId="33EC6B9F" wp14:editId="0FE990BA">
          <wp:simplePos x="0" y="0"/>
          <wp:positionH relativeFrom="column">
            <wp:posOffset>6199505</wp:posOffset>
          </wp:positionH>
          <wp:positionV relativeFrom="paragraph">
            <wp:posOffset>10795</wp:posOffset>
          </wp:positionV>
          <wp:extent cx="377190" cy="436245"/>
          <wp:effectExtent l="0" t="0" r="3810" b="0"/>
          <wp:wrapNone/>
          <wp:docPr id="39" name="Immagin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_repubblica_italiana_per_news_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000000"/>
        <w:sz w:val="16"/>
        <w:szCs w:val="16"/>
      </w:rPr>
      <mc:AlternateContent>
        <mc:Choice Requires="wps">
          <w:drawing>
            <wp:anchor distT="0" distB="0" distL="36195" distR="36195" simplePos="0" relativeHeight="251666944" behindDoc="0" locked="0" layoutInCell="1" allowOverlap="1" wp14:anchorId="0E61DA82" wp14:editId="5B0863C6">
              <wp:simplePos x="0" y="0"/>
              <wp:positionH relativeFrom="column">
                <wp:posOffset>1555115</wp:posOffset>
              </wp:positionH>
              <wp:positionV relativeFrom="paragraph">
                <wp:posOffset>97790</wp:posOffset>
              </wp:positionV>
              <wp:extent cx="2286635" cy="262255"/>
              <wp:effectExtent l="0" t="0" r="0" b="0"/>
              <wp:wrapThrough wrapText="bothSides">
                <wp:wrapPolygon edited="0">
                  <wp:start x="240" y="0"/>
                  <wp:lineTo x="240" y="18828"/>
                  <wp:lineTo x="21114" y="18828"/>
                  <wp:lineTo x="21114" y="0"/>
                  <wp:lineTo x="240" y="0"/>
                </wp:wrapPolygon>
              </wp:wrapThrough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3C3" w:rsidRPr="00050256" w:rsidRDefault="000F13C3" w:rsidP="005B689C">
                          <w:pPr>
                            <w:jc w:val="left"/>
                            <w:rPr>
                              <w:rFonts w:ascii="Verdana" w:hAnsi="Verdana" w:cs="Verdana"/>
                              <w:color w:val="2D74B5"/>
                              <w:sz w:val="10"/>
                              <w:szCs w:val="10"/>
                            </w:rPr>
                          </w:pPr>
                          <w:r w:rsidRPr="00050256">
                            <w:rPr>
                              <w:rFonts w:ascii="Verdana" w:hAnsi="Verdana" w:cs="Verdana"/>
                              <w:b/>
                              <w:bCs/>
                              <w:color w:val="2D74B5"/>
                              <w:sz w:val="10"/>
                              <w:szCs w:val="10"/>
                            </w:rPr>
                            <w:t xml:space="preserve">Associazione Nazionale di Promozione Sociale </w:t>
                          </w:r>
                          <w:r w:rsidRPr="00050256">
                            <w:rPr>
                              <w:rFonts w:ascii="Verdana" w:hAnsi="Verdana" w:cs="Verdana"/>
                              <w:color w:val="2D74B5"/>
                              <w:sz w:val="10"/>
                              <w:szCs w:val="10"/>
                            </w:rPr>
                            <w:t>(Iscritta al Registro Nazionale ai sensi della Legge n.383/2000)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7" o:spid="_x0000_s1028" type="#_x0000_t202" style="position:absolute;left:0;text-align:left;margin-left:122.45pt;margin-top:7.7pt;width:180.05pt;height:20.65pt;z-index:251666944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" filled="f" stroked="f">
              <v:textbox>
                <w:txbxContent>
                  <w:p w:rsidR="000F13C3" w:rsidRPr="00050256" w:rsidRDefault="000F13C3" w:rsidP="005B689C">
                    <w:pPr>
                      <w:jc w:val="left"/>
                      <w:rPr>
                        <w:rFonts w:ascii="Verdana" w:hAnsi="Verdana" w:cs="Verdana"/>
                        <w:color w:val="2D74B5"/>
                        <w:sz w:val="10"/>
                        <w:szCs w:val="10"/>
                      </w:rPr>
                    </w:pPr>
                    <w:r w:rsidRPr="00050256">
                      <w:rPr>
                        <w:rFonts w:ascii="Verdana" w:hAnsi="Verdana" w:cs="Verdana"/>
                        <w:b/>
                        <w:bCs/>
                        <w:color w:val="2D74B5"/>
                        <w:sz w:val="10"/>
                        <w:szCs w:val="10"/>
                      </w:rPr>
                      <w:t xml:space="preserve">Associazione Nazionale di Promozione Sociale </w:t>
                    </w:r>
                    <w:r w:rsidRPr="00050256">
                      <w:rPr>
                        <w:rFonts w:ascii="Verdana" w:hAnsi="Verdana" w:cs="Verdana"/>
                        <w:color w:val="2D74B5"/>
                        <w:sz w:val="10"/>
                        <w:szCs w:val="10"/>
                      </w:rPr>
                      <w:t>(Iscritta al Registro Nazionale ai sensi della Legge n.383/2000)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Arial" w:hAnsi="Arial" w:cs="Arial"/>
        <w:noProof/>
        <w:color w:val="000000"/>
        <w:sz w:val="16"/>
        <w:szCs w:val="16"/>
      </w:rPr>
      <mc:AlternateContent>
        <mc:Choice Requires="wps">
          <w:drawing>
            <wp:anchor distT="0" distB="0" distL="36195" distR="36195" simplePos="0" relativeHeight="251668992" behindDoc="0" locked="0" layoutInCell="1" allowOverlap="1" wp14:anchorId="6BE885C2" wp14:editId="526053B8">
              <wp:simplePos x="0" y="0"/>
              <wp:positionH relativeFrom="column">
                <wp:posOffset>3904615</wp:posOffset>
              </wp:positionH>
              <wp:positionV relativeFrom="paragraph">
                <wp:posOffset>104140</wp:posOffset>
              </wp:positionV>
              <wp:extent cx="2159635" cy="249555"/>
              <wp:effectExtent l="0" t="0" r="0" b="4445"/>
              <wp:wrapThrough wrapText="bothSides">
                <wp:wrapPolygon edited="0">
                  <wp:start x="254" y="0"/>
                  <wp:lineTo x="254" y="19786"/>
                  <wp:lineTo x="21086" y="19786"/>
                  <wp:lineTo x="21086" y="0"/>
                  <wp:lineTo x="254" y="0"/>
                </wp:wrapPolygon>
              </wp:wrapThrough>
              <wp:docPr id="16" name="Casella di tes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3C3" w:rsidRPr="00050256" w:rsidRDefault="000F13C3" w:rsidP="005B689C">
                          <w:pPr>
                            <w:jc w:val="left"/>
                            <w:rPr>
                              <w:rFonts w:ascii="Verdana" w:hAnsi="Verdana" w:cs="Verdana"/>
                              <w:color w:val="2D74B5"/>
                              <w:sz w:val="10"/>
                              <w:szCs w:val="10"/>
                            </w:rPr>
                          </w:pPr>
                          <w:r w:rsidRPr="00050256">
                            <w:rPr>
                              <w:rFonts w:ascii="Verdana" w:hAnsi="Verdana" w:cs="Verdana"/>
                              <w:b/>
                              <w:bCs/>
                              <w:color w:val="2D74B5"/>
                              <w:sz w:val="10"/>
                              <w:szCs w:val="10"/>
                            </w:rPr>
                            <w:t xml:space="preserve">Ente nazionale con Finalità Assistenziali </w:t>
                          </w:r>
                          <w:r w:rsidRPr="00050256">
                            <w:rPr>
                              <w:rFonts w:ascii="Verdana" w:hAnsi="Verdana" w:cs="Verdana"/>
                              <w:color w:val="2D74B5"/>
                              <w:sz w:val="10"/>
                              <w:szCs w:val="10"/>
                            </w:rPr>
                            <w:t>(Riconoscimento dal Ministero dell’interno decreto n.559/c5730/12000/a)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16" o:spid="_x0000_s1029" type="#_x0000_t202" style="position:absolute;left:0;text-align:left;margin-left:307.45pt;margin-top:8.2pt;width:170.05pt;height:19.65pt;z-index:251668992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" filled="f" stroked="f">
              <v:textbox>
                <w:txbxContent>
                  <w:p w:rsidR="000F13C3" w:rsidRPr="00050256" w:rsidRDefault="000F13C3" w:rsidP="005B689C">
                    <w:pPr>
                      <w:jc w:val="left"/>
                      <w:rPr>
                        <w:rFonts w:ascii="Verdana" w:hAnsi="Verdana" w:cs="Verdana"/>
                        <w:color w:val="2D74B5"/>
                        <w:sz w:val="10"/>
                        <w:szCs w:val="10"/>
                      </w:rPr>
                    </w:pPr>
                    <w:r w:rsidRPr="00050256">
                      <w:rPr>
                        <w:rFonts w:ascii="Verdana" w:hAnsi="Verdana" w:cs="Verdana"/>
                        <w:b/>
                        <w:bCs/>
                        <w:color w:val="2D74B5"/>
                        <w:sz w:val="10"/>
                        <w:szCs w:val="10"/>
                      </w:rPr>
                      <w:t xml:space="preserve">Ente nazionale con Finalità Assistenziali </w:t>
                    </w:r>
                    <w:r w:rsidRPr="00050256">
                      <w:rPr>
                        <w:rFonts w:ascii="Verdana" w:hAnsi="Verdana" w:cs="Verdana"/>
                        <w:color w:val="2D74B5"/>
                        <w:sz w:val="10"/>
                        <w:szCs w:val="10"/>
                      </w:rPr>
                      <w:t>(Riconoscimento dal Ministero dell’interno decreto n.559/c5730/12000/a)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0F13C3" w:rsidRDefault="000F13C3" w:rsidP="007D1A2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9E7" w:rsidRDefault="001979E7">
      <w:r>
        <w:separator/>
      </w:r>
    </w:p>
  </w:footnote>
  <w:footnote w:type="continuationSeparator" w:id="0">
    <w:p w:rsidR="001979E7" w:rsidRDefault="001979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3C3" w:rsidRDefault="000F13C3" w:rsidP="00C8086C">
    <w:pPr>
      <w:pStyle w:val="Intestazione"/>
      <w:spacing w:after="0"/>
      <w:ind w:left="-1277"/>
      <w:jc w:val="center"/>
      <w:rPr>
        <w:sz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A6E76E0" wp14:editId="7AD3659C">
              <wp:simplePos x="0" y="0"/>
              <wp:positionH relativeFrom="column">
                <wp:posOffset>4094480</wp:posOffset>
              </wp:positionH>
              <wp:positionV relativeFrom="paragraph">
                <wp:posOffset>1001395</wp:posOffset>
              </wp:positionV>
              <wp:extent cx="2604135" cy="1290955"/>
              <wp:effectExtent l="0" t="0" r="0" b="4445"/>
              <wp:wrapNone/>
              <wp:docPr id="29" name="Casella di tes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4135" cy="1290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13C3" w:rsidRPr="00D90F70" w:rsidRDefault="000F13C3" w:rsidP="00A013B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D90F70"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  <w:t>UNITAM</w:t>
                          </w:r>
                        </w:p>
                        <w:p w:rsidR="000F13C3" w:rsidRPr="00D90F70" w:rsidRDefault="000F13C3" w:rsidP="00D90F7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ind w:left="-142" w:firstLine="142"/>
                            <w:rPr>
                              <w:rFonts w:ascii="Verdana" w:hAnsi="Verdana" w:cs="Helvetica"/>
                              <w:b/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 w:rsidRPr="00D90F70">
                            <w:rPr>
                              <w:rFonts w:ascii="Verdana" w:hAnsi="Verdana" w:cs="Helvetica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</w:rPr>
                            <w:t>SONG MOO KWAN ITALIA</w:t>
                          </w:r>
                        </w:p>
                        <w:p w:rsidR="000F13C3" w:rsidRPr="00CB300A" w:rsidRDefault="000F13C3" w:rsidP="00A013B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</w:rPr>
                          </w:pPr>
                          <w:r w:rsidRPr="00CB300A"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</w:rPr>
                            <w:t xml:space="preserve">Sede legale: Via della Novella, 4 – 21017 Samarate (VA) </w:t>
                          </w:r>
                        </w:p>
                        <w:p w:rsidR="000F13C3" w:rsidRPr="00CB300A" w:rsidRDefault="000F13C3" w:rsidP="00A013BF">
                          <w:pPr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</w:rPr>
                          </w:pPr>
                          <w:r w:rsidRPr="00CB300A"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</w:rPr>
                            <w:t xml:space="preserve">Sede operativa: Via Ugo Foscolo, 12 – 20020 Vanzaghello (MI) </w:t>
                          </w:r>
                        </w:p>
                        <w:p w:rsidR="000F13C3" w:rsidRPr="007B5A1C" w:rsidRDefault="000F13C3" w:rsidP="00A013BF">
                          <w:pPr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  <w:lang w:val="en-US"/>
                            </w:rPr>
                          </w:pPr>
                          <w:r w:rsidRPr="007B5A1C">
                            <w:rPr>
                              <w:rFonts w:ascii="Verdana" w:hAnsi="Verdana" w:cs="Helvetica"/>
                              <w:color w:val="353535"/>
                              <w:sz w:val="12"/>
                              <w:szCs w:val="12"/>
                              <w:lang w:val="en-US"/>
                            </w:rPr>
                            <w:t>Tel. 0331.245850 - Fax 0331.708517</w:t>
                          </w:r>
                        </w:p>
                        <w:p w:rsidR="000F13C3" w:rsidRPr="007B5A1C" w:rsidRDefault="001979E7" w:rsidP="00A013BF">
                          <w:pPr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/>
                              <w:color w:val="4472C4" w:themeColor="accent5"/>
                              <w:sz w:val="12"/>
                              <w:szCs w:val="12"/>
                              <w:lang w:val="en-US"/>
                            </w:rPr>
                          </w:pPr>
                          <w:hyperlink r:id="rId1" w:history="1">
                            <w:r w:rsidR="000F13C3" w:rsidRPr="007B5A1C">
                              <w:rPr>
                                <w:rFonts w:ascii="Verdana" w:hAnsi="Verdana" w:cs="Helvetica"/>
                                <w:color w:val="4472C4" w:themeColor="accent5"/>
                                <w:sz w:val="12"/>
                                <w:szCs w:val="12"/>
                                <w:u w:val="single" w:color="DCA10D"/>
                                <w:lang w:val="en-US"/>
                              </w:rPr>
                              <w:t>info@unitam.it</w:t>
                            </w:r>
                          </w:hyperlink>
                          <w:r w:rsidR="000F13C3" w:rsidRPr="007B5A1C">
                            <w:rPr>
                              <w:rFonts w:ascii="Verdana" w:hAnsi="Verdana" w:cs="Helvetica"/>
                              <w:color w:val="4472C4" w:themeColor="accent5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  <w:p w:rsidR="000F13C3" w:rsidRPr="007B5A1C" w:rsidRDefault="001979E7" w:rsidP="00A013BF">
                          <w:pPr>
                            <w:spacing w:after="0" w:line="240" w:lineRule="auto"/>
                            <w:ind w:left="-142" w:firstLine="142"/>
                            <w:jc w:val="left"/>
                            <w:rPr>
                              <w:rFonts w:ascii="Verdana" w:hAnsi="Verdana" w:cs="Helvetica"/>
                              <w:color w:val="4472C4" w:themeColor="accent5"/>
                              <w:sz w:val="12"/>
                              <w:szCs w:val="12"/>
                              <w:lang w:val="en-US"/>
                            </w:rPr>
                          </w:pPr>
                          <w:hyperlink r:id="rId2" w:history="1">
                            <w:r w:rsidR="000F13C3" w:rsidRPr="007B5A1C">
                              <w:rPr>
                                <w:rFonts w:ascii="Verdana" w:hAnsi="Verdana" w:cs="Helvetica"/>
                                <w:color w:val="4472C4" w:themeColor="accent5"/>
                                <w:sz w:val="12"/>
                                <w:szCs w:val="12"/>
                                <w:u w:val="single" w:color="DCA10D"/>
                                <w:lang w:val="en-US"/>
                              </w:rPr>
                              <w:t>http://www.unitam.it</w:t>
                            </w:r>
                          </w:hyperlink>
                          <w:r w:rsidR="000F13C3" w:rsidRPr="007B5A1C">
                            <w:rPr>
                              <w:rFonts w:ascii="Verdana" w:hAnsi="Verdana" w:cs="Helvetica"/>
                              <w:color w:val="4472C4" w:themeColor="accent5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9" o:spid="_x0000_s1026" type="#_x0000_t202" style="position:absolute;left:0;text-align:left;margin-left:322.4pt;margin-top:78.85pt;width:205.05pt;height:10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" filled="f" stroked="f">
              <v:textbox>
                <w:txbxContent>
                  <w:p w:rsidR="000F13C3" w:rsidRPr="00D90F70" w:rsidRDefault="000F13C3" w:rsidP="00A013B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D90F70"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  <w:t>UNITAM</w:t>
                    </w:r>
                  </w:p>
                  <w:p w:rsidR="000F13C3" w:rsidRPr="00D90F70" w:rsidRDefault="000F13C3" w:rsidP="00D90F70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ind w:left="-142" w:firstLine="142"/>
                      <w:rPr>
                        <w:rFonts w:ascii="Verdana" w:hAnsi="Verdana" w:cs="Helvetica"/>
                        <w:b/>
                        <w:color w:val="5B9BD5" w:themeColor="accent1"/>
                        <w:sz w:val="18"/>
                        <w:szCs w:val="18"/>
                      </w:rPr>
                    </w:pPr>
                    <w:r w:rsidRPr="00D90F70">
                      <w:rPr>
                        <w:rFonts w:ascii="Verdana" w:hAnsi="Verdana" w:cs="Helvetica"/>
                        <w:b/>
                        <w:bCs/>
                        <w:color w:val="5B9BD5" w:themeColor="accent1"/>
                        <w:sz w:val="18"/>
                        <w:szCs w:val="18"/>
                      </w:rPr>
                      <w:t>SONG MOO KWAN ITALIA</w:t>
                    </w:r>
                  </w:p>
                  <w:p w:rsidR="000F13C3" w:rsidRPr="00CB300A" w:rsidRDefault="000F13C3" w:rsidP="00A013B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</w:pPr>
                    <w:r w:rsidRPr="00CB300A"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  <w:t xml:space="preserve">Sede legale: Via della Novella, 4 – 21017 Samarate (VA) </w:t>
                    </w:r>
                  </w:p>
                  <w:p w:rsidR="000F13C3" w:rsidRPr="00CB300A" w:rsidRDefault="000F13C3" w:rsidP="00A013BF">
                    <w:pPr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</w:pPr>
                    <w:r w:rsidRPr="00CB300A"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  <w:t xml:space="preserve">Sede operativa: Via Ugo Foscolo, 12 – 20020 Vanzaghello (MI) </w:t>
                    </w:r>
                  </w:p>
                  <w:p w:rsidR="000F13C3" w:rsidRPr="00CB300A" w:rsidRDefault="000F13C3" w:rsidP="00A013BF">
                    <w:pPr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</w:pPr>
                    <w:r w:rsidRPr="00CB300A">
                      <w:rPr>
                        <w:rFonts w:ascii="Verdana" w:hAnsi="Verdana" w:cs="Helvetica"/>
                        <w:color w:val="353535"/>
                        <w:sz w:val="12"/>
                        <w:szCs w:val="12"/>
                      </w:rPr>
                      <w:t>Tel. 0331.245850 - Fax 0331.708517</w:t>
                    </w:r>
                  </w:p>
                  <w:p w:rsidR="000F13C3" w:rsidRPr="00CB300A" w:rsidRDefault="00CF4999" w:rsidP="00A013BF">
                    <w:pPr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/>
                        <w:color w:val="4472C4" w:themeColor="accent5"/>
                        <w:sz w:val="12"/>
                        <w:szCs w:val="12"/>
                      </w:rPr>
                    </w:pPr>
                    <w:hyperlink r:id="rId3" w:history="1">
                      <w:r w:rsidR="000F13C3" w:rsidRPr="00CB300A">
                        <w:rPr>
                          <w:rFonts w:ascii="Verdana" w:hAnsi="Verdana" w:cs="Helvetica"/>
                          <w:color w:val="4472C4" w:themeColor="accent5"/>
                          <w:sz w:val="12"/>
                          <w:szCs w:val="12"/>
                          <w:u w:val="single" w:color="DCA10D"/>
                        </w:rPr>
                        <w:t>info@unitam.it</w:t>
                      </w:r>
                    </w:hyperlink>
                    <w:r w:rsidR="000F13C3" w:rsidRPr="00CB300A">
                      <w:rPr>
                        <w:rFonts w:ascii="Verdana" w:hAnsi="Verdana" w:cs="Helvetica"/>
                        <w:color w:val="4472C4" w:themeColor="accent5"/>
                        <w:sz w:val="12"/>
                        <w:szCs w:val="12"/>
                      </w:rPr>
                      <w:t xml:space="preserve"> </w:t>
                    </w:r>
                  </w:p>
                  <w:p w:rsidR="000F13C3" w:rsidRPr="00CB300A" w:rsidRDefault="00CF4999" w:rsidP="00A013BF">
                    <w:pPr>
                      <w:spacing w:after="0" w:line="240" w:lineRule="auto"/>
                      <w:ind w:left="-142" w:firstLine="142"/>
                      <w:jc w:val="left"/>
                      <w:rPr>
                        <w:rFonts w:ascii="Verdana" w:hAnsi="Verdana" w:cs="Helvetica"/>
                        <w:color w:val="4472C4" w:themeColor="accent5"/>
                        <w:sz w:val="12"/>
                        <w:szCs w:val="12"/>
                      </w:rPr>
                    </w:pPr>
                    <w:hyperlink r:id="rId4" w:history="1">
                      <w:r w:rsidR="000F13C3" w:rsidRPr="00CB300A">
                        <w:rPr>
                          <w:rFonts w:ascii="Verdana" w:hAnsi="Verdana" w:cs="Helvetica"/>
                          <w:color w:val="4472C4" w:themeColor="accent5"/>
                          <w:sz w:val="12"/>
                          <w:szCs w:val="12"/>
                          <w:u w:val="single" w:color="DCA10D"/>
                        </w:rPr>
                        <w:t>http://www.unitam.it</w:t>
                      </w:r>
                    </w:hyperlink>
                    <w:r w:rsidR="000F13C3" w:rsidRPr="00CB300A">
                      <w:rPr>
                        <w:rFonts w:ascii="Verdana" w:hAnsi="Verdana" w:cs="Helvetica"/>
                        <w:color w:val="4472C4" w:themeColor="accent5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1"/>
      </w:rPr>
      <w:drawing>
        <wp:anchor distT="0" distB="0" distL="114300" distR="114300" simplePos="0" relativeHeight="251665920" behindDoc="0" locked="0" layoutInCell="1" allowOverlap="1" wp14:anchorId="1AEE03CA" wp14:editId="38142870">
          <wp:simplePos x="0" y="0"/>
          <wp:positionH relativeFrom="margin">
            <wp:posOffset>4072255</wp:posOffset>
          </wp:positionH>
          <wp:positionV relativeFrom="margin">
            <wp:posOffset>-503555</wp:posOffset>
          </wp:positionV>
          <wp:extent cx="1519200" cy="597600"/>
          <wp:effectExtent l="0" t="0" r="5080" b="12065"/>
          <wp:wrapSquare wrapText="bothSides"/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asas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1"/>
      </w:rPr>
      <w:t xml:space="preserve">                                                                                                                                                                                                           </w:t>
    </w:r>
  </w:p>
  <w:p w:rsidR="000F13C3" w:rsidRPr="00552654" w:rsidRDefault="000F13C3" w:rsidP="00C8086C">
    <w:pPr>
      <w:pStyle w:val="Intestazione"/>
      <w:spacing w:after="0"/>
      <w:ind w:left="-1277"/>
      <w:jc w:val="center"/>
      <w:rPr>
        <w:sz w:val="21"/>
      </w:rPr>
    </w:pPr>
    <w:r>
      <w:rPr>
        <w:sz w:val="21"/>
      </w:rPr>
      <w:tab/>
    </w:r>
    <w:r>
      <w:rPr>
        <w:sz w:val="21"/>
      </w:rPr>
      <w:tab/>
      <w:t xml:space="preserve">    </w:t>
    </w:r>
    <w:r>
      <w:rPr>
        <w:noProof/>
      </w:rPr>
      <w:drawing>
        <wp:inline distT="0" distB="0" distL="0" distR="0" wp14:anchorId="7860122C" wp14:editId="18A618C0">
          <wp:extent cx="733425" cy="666750"/>
          <wp:effectExtent l="0" t="0" r="9525" b="0"/>
          <wp:docPr id="2" name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6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51D4B56"/>
    <w:multiLevelType w:val="hybridMultilevel"/>
    <w:tmpl w:val="BC8E418E"/>
    <w:lvl w:ilvl="0" w:tplc="11984DE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E4AFC"/>
    <w:multiLevelType w:val="hybridMultilevel"/>
    <w:tmpl w:val="1EA89CE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0C0FE8"/>
    <w:multiLevelType w:val="hybridMultilevel"/>
    <w:tmpl w:val="BEAECA62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AE544E"/>
    <w:multiLevelType w:val="hybridMultilevel"/>
    <w:tmpl w:val="4FF83084"/>
    <w:lvl w:ilvl="0" w:tplc="325C3E3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586F3C"/>
    <w:multiLevelType w:val="hybridMultilevel"/>
    <w:tmpl w:val="5BAAEE0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E00103"/>
    <w:multiLevelType w:val="hybridMultilevel"/>
    <w:tmpl w:val="99E2E1D0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6C30DE"/>
    <w:multiLevelType w:val="hybridMultilevel"/>
    <w:tmpl w:val="52D2C380"/>
    <w:lvl w:ilvl="0" w:tplc="D184582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C77F97"/>
    <w:multiLevelType w:val="hybridMultilevel"/>
    <w:tmpl w:val="501A8C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0D58BD"/>
    <w:multiLevelType w:val="hybridMultilevel"/>
    <w:tmpl w:val="2FAEB4F6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3A0B81"/>
    <w:multiLevelType w:val="hybridMultilevel"/>
    <w:tmpl w:val="5610FB08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5A4D7D"/>
    <w:multiLevelType w:val="hybridMultilevel"/>
    <w:tmpl w:val="48CE8E5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B11BC7"/>
    <w:multiLevelType w:val="hybridMultilevel"/>
    <w:tmpl w:val="80B4F62C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0C27BC"/>
    <w:multiLevelType w:val="hybridMultilevel"/>
    <w:tmpl w:val="26B8ACE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7A7244"/>
    <w:multiLevelType w:val="hybridMultilevel"/>
    <w:tmpl w:val="53F0B318"/>
    <w:lvl w:ilvl="0" w:tplc="F0323D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D027DE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32B4882"/>
    <w:multiLevelType w:val="singleLevel"/>
    <w:tmpl w:val="1BC01D84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>
    <w:nsid w:val="3B335C12"/>
    <w:multiLevelType w:val="hybridMultilevel"/>
    <w:tmpl w:val="1AEAEE4A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C86D05"/>
    <w:multiLevelType w:val="hybridMultilevel"/>
    <w:tmpl w:val="E6D88C24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46768AF"/>
    <w:multiLevelType w:val="hybridMultilevel"/>
    <w:tmpl w:val="FE5E0920"/>
    <w:lvl w:ilvl="0" w:tplc="4CA83EB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53052C"/>
    <w:multiLevelType w:val="hybridMultilevel"/>
    <w:tmpl w:val="5F466286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C0632C"/>
    <w:multiLevelType w:val="hybridMultilevel"/>
    <w:tmpl w:val="A0EE5F0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FC6F9B"/>
    <w:multiLevelType w:val="hybridMultilevel"/>
    <w:tmpl w:val="A238AAB0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814D5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4EB7565"/>
    <w:multiLevelType w:val="hybridMultilevel"/>
    <w:tmpl w:val="9738C77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844A44"/>
    <w:multiLevelType w:val="hybridMultilevel"/>
    <w:tmpl w:val="9F36690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0948A4"/>
    <w:multiLevelType w:val="hybridMultilevel"/>
    <w:tmpl w:val="9864D200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A97914"/>
    <w:multiLevelType w:val="hybridMultilevel"/>
    <w:tmpl w:val="CCE86752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922CEE"/>
    <w:multiLevelType w:val="hybridMultilevel"/>
    <w:tmpl w:val="C46E306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700C2E"/>
    <w:multiLevelType w:val="hybridMultilevel"/>
    <w:tmpl w:val="49744CD0"/>
    <w:lvl w:ilvl="0" w:tplc="767E50F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654856"/>
    <w:multiLevelType w:val="hybridMultilevel"/>
    <w:tmpl w:val="78D065EE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994FBF"/>
    <w:multiLevelType w:val="hybridMultilevel"/>
    <w:tmpl w:val="50A8BA16"/>
    <w:lvl w:ilvl="0" w:tplc="1108C6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6DB36B3"/>
    <w:multiLevelType w:val="hybridMultilevel"/>
    <w:tmpl w:val="5C4EA9BA"/>
    <w:lvl w:ilvl="0" w:tplc="1108C6F4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7330C9"/>
    <w:multiLevelType w:val="hybridMultilevel"/>
    <w:tmpl w:val="5A9204F8"/>
    <w:lvl w:ilvl="0" w:tplc="1108C6F4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9C3454"/>
    <w:multiLevelType w:val="hybridMultilevel"/>
    <w:tmpl w:val="26AE4D52"/>
    <w:lvl w:ilvl="0" w:tplc="0410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7B11BE"/>
    <w:multiLevelType w:val="singleLevel"/>
    <w:tmpl w:val="1BC01D84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6">
    <w:nsid w:val="739F71FE"/>
    <w:multiLevelType w:val="hybridMultilevel"/>
    <w:tmpl w:val="D80CD8B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591B27"/>
    <w:multiLevelType w:val="hybridMultilevel"/>
    <w:tmpl w:val="B4C0CE3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D238AF"/>
    <w:multiLevelType w:val="multilevel"/>
    <w:tmpl w:val="A2284FB4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>
    <w:nsid w:val="7C6E5ACE"/>
    <w:multiLevelType w:val="hybridMultilevel"/>
    <w:tmpl w:val="78887460"/>
    <w:lvl w:ilvl="0" w:tplc="1108C6F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4"/>
  </w:num>
  <w:num w:numId="3">
    <w:abstractNumId w:val="35"/>
  </w:num>
  <w:num w:numId="4">
    <w:abstractNumId w:val="16"/>
  </w:num>
  <w:num w:numId="5">
    <w:abstractNumId w:val="38"/>
  </w:num>
  <w:num w:numId="6">
    <w:abstractNumId w:val="8"/>
  </w:num>
  <w:num w:numId="7">
    <w:abstractNumId w:val="13"/>
  </w:num>
  <w:num w:numId="8">
    <w:abstractNumId w:val="37"/>
  </w:num>
  <w:num w:numId="9">
    <w:abstractNumId w:val="28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39"/>
  </w:num>
  <w:num w:numId="13">
    <w:abstractNumId w:val="10"/>
  </w:num>
  <w:num w:numId="14">
    <w:abstractNumId w:val="2"/>
  </w:num>
  <w:num w:numId="15">
    <w:abstractNumId w:val="4"/>
  </w:num>
  <w:num w:numId="16">
    <w:abstractNumId w:val="19"/>
  </w:num>
  <w:num w:numId="17">
    <w:abstractNumId w:val="7"/>
  </w:num>
  <w:num w:numId="18">
    <w:abstractNumId w:val="29"/>
  </w:num>
  <w:num w:numId="19">
    <w:abstractNumId w:val="1"/>
  </w:num>
  <w:num w:numId="20">
    <w:abstractNumId w:val="3"/>
  </w:num>
  <w:num w:numId="21">
    <w:abstractNumId w:val="25"/>
  </w:num>
  <w:num w:numId="22">
    <w:abstractNumId w:val="33"/>
  </w:num>
  <w:num w:numId="23">
    <w:abstractNumId w:val="24"/>
  </w:num>
  <w:num w:numId="24">
    <w:abstractNumId w:val="17"/>
  </w:num>
  <w:num w:numId="25">
    <w:abstractNumId w:val="20"/>
  </w:num>
  <w:num w:numId="26">
    <w:abstractNumId w:val="6"/>
  </w:num>
  <w:num w:numId="27">
    <w:abstractNumId w:val="31"/>
  </w:num>
  <w:num w:numId="28">
    <w:abstractNumId w:val="18"/>
  </w:num>
  <w:num w:numId="29">
    <w:abstractNumId w:val="27"/>
  </w:num>
  <w:num w:numId="30">
    <w:abstractNumId w:val="30"/>
  </w:num>
  <w:num w:numId="31">
    <w:abstractNumId w:val="32"/>
  </w:num>
  <w:num w:numId="32">
    <w:abstractNumId w:val="22"/>
  </w:num>
  <w:num w:numId="33">
    <w:abstractNumId w:val="21"/>
  </w:num>
  <w:num w:numId="34">
    <w:abstractNumId w:val="12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15"/>
  </w:num>
  <w:num w:numId="38">
    <w:abstractNumId w:val="36"/>
  </w:num>
  <w:num w:numId="39">
    <w:abstractNumId w:val="14"/>
  </w:num>
  <w:num w:numId="40">
    <w:abstractNumId w:val="9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1C5"/>
    <w:rsid w:val="0001212F"/>
    <w:rsid w:val="0001417D"/>
    <w:rsid w:val="00014E1C"/>
    <w:rsid w:val="00016044"/>
    <w:rsid w:val="000210E7"/>
    <w:rsid w:val="00026D79"/>
    <w:rsid w:val="000277D0"/>
    <w:rsid w:val="00036EBB"/>
    <w:rsid w:val="00044135"/>
    <w:rsid w:val="00044D31"/>
    <w:rsid w:val="000478FE"/>
    <w:rsid w:val="00050256"/>
    <w:rsid w:val="000506A9"/>
    <w:rsid w:val="00051604"/>
    <w:rsid w:val="00054427"/>
    <w:rsid w:val="0005666F"/>
    <w:rsid w:val="0006434A"/>
    <w:rsid w:val="00065318"/>
    <w:rsid w:val="000672EF"/>
    <w:rsid w:val="000701D6"/>
    <w:rsid w:val="00071784"/>
    <w:rsid w:val="00072165"/>
    <w:rsid w:val="00072734"/>
    <w:rsid w:val="00082C82"/>
    <w:rsid w:val="00083A56"/>
    <w:rsid w:val="0008587F"/>
    <w:rsid w:val="00091637"/>
    <w:rsid w:val="000975E7"/>
    <w:rsid w:val="00097B9C"/>
    <w:rsid w:val="000A1205"/>
    <w:rsid w:val="000A1240"/>
    <w:rsid w:val="000A3DE2"/>
    <w:rsid w:val="000A40AE"/>
    <w:rsid w:val="000A60B6"/>
    <w:rsid w:val="000B112D"/>
    <w:rsid w:val="000B18BA"/>
    <w:rsid w:val="000C1934"/>
    <w:rsid w:val="000C1DAF"/>
    <w:rsid w:val="000C623C"/>
    <w:rsid w:val="000D4E50"/>
    <w:rsid w:val="000D7346"/>
    <w:rsid w:val="000E2F34"/>
    <w:rsid w:val="000E70DC"/>
    <w:rsid w:val="000F13C3"/>
    <w:rsid w:val="000F2168"/>
    <w:rsid w:val="000F21DE"/>
    <w:rsid w:val="000F25E4"/>
    <w:rsid w:val="000F615D"/>
    <w:rsid w:val="0010023F"/>
    <w:rsid w:val="00103131"/>
    <w:rsid w:val="00106BF4"/>
    <w:rsid w:val="00107EA9"/>
    <w:rsid w:val="00110BEF"/>
    <w:rsid w:val="0011447F"/>
    <w:rsid w:val="00124210"/>
    <w:rsid w:val="00127B2A"/>
    <w:rsid w:val="00134234"/>
    <w:rsid w:val="00135000"/>
    <w:rsid w:val="00137A8B"/>
    <w:rsid w:val="00140467"/>
    <w:rsid w:val="001433D1"/>
    <w:rsid w:val="00144B8C"/>
    <w:rsid w:val="00144F35"/>
    <w:rsid w:val="00147817"/>
    <w:rsid w:val="0015225A"/>
    <w:rsid w:val="00161DAD"/>
    <w:rsid w:val="001623BB"/>
    <w:rsid w:val="001658B4"/>
    <w:rsid w:val="0017011D"/>
    <w:rsid w:val="0017090F"/>
    <w:rsid w:val="00175B2D"/>
    <w:rsid w:val="00180A54"/>
    <w:rsid w:val="00182C68"/>
    <w:rsid w:val="00185BB1"/>
    <w:rsid w:val="00186CEB"/>
    <w:rsid w:val="001914B3"/>
    <w:rsid w:val="001979E7"/>
    <w:rsid w:val="001A47BB"/>
    <w:rsid w:val="001B06DD"/>
    <w:rsid w:val="001B0B87"/>
    <w:rsid w:val="001B3022"/>
    <w:rsid w:val="001B3DC7"/>
    <w:rsid w:val="001B6687"/>
    <w:rsid w:val="001B7697"/>
    <w:rsid w:val="001C1784"/>
    <w:rsid w:val="001C35C0"/>
    <w:rsid w:val="001E14E7"/>
    <w:rsid w:val="001E46E5"/>
    <w:rsid w:val="001E51BF"/>
    <w:rsid w:val="001F393C"/>
    <w:rsid w:val="001F3EAD"/>
    <w:rsid w:val="001F4300"/>
    <w:rsid w:val="001F765A"/>
    <w:rsid w:val="00203C64"/>
    <w:rsid w:val="00205956"/>
    <w:rsid w:val="0020776D"/>
    <w:rsid w:val="002109BF"/>
    <w:rsid w:val="002225F0"/>
    <w:rsid w:val="00223DE6"/>
    <w:rsid w:val="0022437A"/>
    <w:rsid w:val="00225114"/>
    <w:rsid w:val="0023008B"/>
    <w:rsid w:val="00230D3B"/>
    <w:rsid w:val="00235568"/>
    <w:rsid w:val="00237154"/>
    <w:rsid w:val="002551B4"/>
    <w:rsid w:val="002567CE"/>
    <w:rsid w:val="00264F2E"/>
    <w:rsid w:val="0027326E"/>
    <w:rsid w:val="00274E10"/>
    <w:rsid w:val="002A1E49"/>
    <w:rsid w:val="002A209C"/>
    <w:rsid w:val="002A3D61"/>
    <w:rsid w:val="002A432E"/>
    <w:rsid w:val="002A636E"/>
    <w:rsid w:val="002A766C"/>
    <w:rsid w:val="002B4994"/>
    <w:rsid w:val="002C4542"/>
    <w:rsid w:val="002C678D"/>
    <w:rsid w:val="002D734F"/>
    <w:rsid w:val="002F2C8C"/>
    <w:rsid w:val="002F2FC5"/>
    <w:rsid w:val="003025EB"/>
    <w:rsid w:val="00302CDE"/>
    <w:rsid w:val="003124F1"/>
    <w:rsid w:val="003142B8"/>
    <w:rsid w:val="00322C0E"/>
    <w:rsid w:val="00323388"/>
    <w:rsid w:val="00324416"/>
    <w:rsid w:val="00332D65"/>
    <w:rsid w:val="00336BD5"/>
    <w:rsid w:val="00340A5E"/>
    <w:rsid w:val="00343603"/>
    <w:rsid w:val="0034470D"/>
    <w:rsid w:val="00351177"/>
    <w:rsid w:val="00351FA3"/>
    <w:rsid w:val="00354307"/>
    <w:rsid w:val="0036169F"/>
    <w:rsid w:val="00363B4E"/>
    <w:rsid w:val="003675CE"/>
    <w:rsid w:val="00376261"/>
    <w:rsid w:val="00382CC6"/>
    <w:rsid w:val="00384170"/>
    <w:rsid w:val="00386603"/>
    <w:rsid w:val="003869B6"/>
    <w:rsid w:val="003904CD"/>
    <w:rsid w:val="003918EF"/>
    <w:rsid w:val="00393C41"/>
    <w:rsid w:val="0039515B"/>
    <w:rsid w:val="0039753D"/>
    <w:rsid w:val="003A2F87"/>
    <w:rsid w:val="003A32BE"/>
    <w:rsid w:val="003A4A05"/>
    <w:rsid w:val="003A6E74"/>
    <w:rsid w:val="003A7688"/>
    <w:rsid w:val="003B013E"/>
    <w:rsid w:val="003B2AF7"/>
    <w:rsid w:val="003B2EA6"/>
    <w:rsid w:val="003B443B"/>
    <w:rsid w:val="003B4ED7"/>
    <w:rsid w:val="003B5537"/>
    <w:rsid w:val="003B59CC"/>
    <w:rsid w:val="003B62BA"/>
    <w:rsid w:val="003C2D29"/>
    <w:rsid w:val="003D2D76"/>
    <w:rsid w:val="003E65BD"/>
    <w:rsid w:val="004009C6"/>
    <w:rsid w:val="00401C99"/>
    <w:rsid w:val="004101FA"/>
    <w:rsid w:val="004124C4"/>
    <w:rsid w:val="00415CB1"/>
    <w:rsid w:val="00417B67"/>
    <w:rsid w:val="00417E2C"/>
    <w:rsid w:val="004208E1"/>
    <w:rsid w:val="00434188"/>
    <w:rsid w:val="00446A75"/>
    <w:rsid w:val="00447B24"/>
    <w:rsid w:val="00450CCB"/>
    <w:rsid w:val="00451FD7"/>
    <w:rsid w:val="00452753"/>
    <w:rsid w:val="00456507"/>
    <w:rsid w:val="00456AB6"/>
    <w:rsid w:val="00461229"/>
    <w:rsid w:val="00475E29"/>
    <w:rsid w:val="004859F6"/>
    <w:rsid w:val="00485AC0"/>
    <w:rsid w:val="00487900"/>
    <w:rsid w:val="00492475"/>
    <w:rsid w:val="00493378"/>
    <w:rsid w:val="00497BA7"/>
    <w:rsid w:val="004A0D8A"/>
    <w:rsid w:val="004A2146"/>
    <w:rsid w:val="004A2C15"/>
    <w:rsid w:val="004A61F7"/>
    <w:rsid w:val="004B04C0"/>
    <w:rsid w:val="004B1C45"/>
    <w:rsid w:val="004B76B1"/>
    <w:rsid w:val="004B78F2"/>
    <w:rsid w:val="004D3905"/>
    <w:rsid w:val="004D4372"/>
    <w:rsid w:val="004D4880"/>
    <w:rsid w:val="004D6165"/>
    <w:rsid w:val="004D7672"/>
    <w:rsid w:val="004E149F"/>
    <w:rsid w:val="004E238B"/>
    <w:rsid w:val="004E4288"/>
    <w:rsid w:val="004F0164"/>
    <w:rsid w:val="00501318"/>
    <w:rsid w:val="005022F0"/>
    <w:rsid w:val="00510534"/>
    <w:rsid w:val="00512C0F"/>
    <w:rsid w:val="0051339B"/>
    <w:rsid w:val="005146A8"/>
    <w:rsid w:val="00515B3E"/>
    <w:rsid w:val="005170C2"/>
    <w:rsid w:val="00520D0D"/>
    <w:rsid w:val="00525E3F"/>
    <w:rsid w:val="00526BA1"/>
    <w:rsid w:val="005272CF"/>
    <w:rsid w:val="00533683"/>
    <w:rsid w:val="005349B1"/>
    <w:rsid w:val="00535B35"/>
    <w:rsid w:val="005423D4"/>
    <w:rsid w:val="0054433A"/>
    <w:rsid w:val="00544C18"/>
    <w:rsid w:val="00544F1E"/>
    <w:rsid w:val="00551D06"/>
    <w:rsid w:val="00552654"/>
    <w:rsid w:val="00562F56"/>
    <w:rsid w:val="0056532F"/>
    <w:rsid w:val="00566AAE"/>
    <w:rsid w:val="0057282F"/>
    <w:rsid w:val="0057299F"/>
    <w:rsid w:val="005729AB"/>
    <w:rsid w:val="005768BB"/>
    <w:rsid w:val="0058427B"/>
    <w:rsid w:val="00592ABE"/>
    <w:rsid w:val="00597902"/>
    <w:rsid w:val="005A0FB8"/>
    <w:rsid w:val="005A71E4"/>
    <w:rsid w:val="005B585B"/>
    <w:rsid w:val="005B5AE8"/>
    <w:rsid w:val="005B689C"/>
    <w:rsid w:val="005B7C07"/>
    <w:rsid w:val="005C04A5"/>
    <w:rsid w:val="005C44BE"/>
    <w:rsid w:val="005C6C3A"/>
    <w:rsid w:val="005D7E24"/>
    <w:rsid w:val="005E0AE6"/>
    <w:rsid w:val="005E1B61"/>
    <w:rsid w:val="005E29C5"/>
    <w:rsid w:val="005E2CEB"/>
    <w:rsid w:val="005E3461"/>
    <w:rsid w:val="005E39AF"/>
    <w:rsid w:val="005E4EF9"/>
    <w:rsid w:val="005E78F4"/>
    <w:rsid w:val="005F0639"/>
    <w:rsid w:val="006060E3"/>
    <w:rsid w:val="00606960"/>
    <w:rsid w:val="006105B9"/>
    <w:rsid w:val="0061285D"/>
    <w:rsid w:val="00613A91"/>
    <w:rsid w:val="00616B1D"/>
    <w:rsid w:val="00616C3D"/>
    <w:rsid w:val="00622382"/>
    <w:rsid w:val="006324A2"/>
    <w:rsid w:val="0063751F"/>
    <w:rsid w:val="00641170"/>
    <w:rsid w:val="006455B1"/>
    <w:rsid w:val="00664973"/>
    <w:rsid w:val="00667041"/>
    <w:rsid w:val="0067363F"/>
    <w:rsid w:val="00675FE3"/>
    <w:rsid w:val="006803D2"/>
    <w:rsid w:val="0068320C"/>
    <w:rsid w:val="00683755"/>
    <w:rsid w:val="006848E9"/>
    <w:rsid w:val="006920EF"/>
    <w:rsid w:val="006927B2"/>
    <w:rsid w:val="0069340D"/>
    <w:rsid w:val="006B0052"/>
    <w:rsid w:val="006B2A74"/>
    <w:rsid w:val="006C59B5"/>
    <w:rsid w:val="006C6F6B"/>
    <w:rsid w:val="006E2462"/>
    <w:rsid w:val="006E26E7"/>
    <w:rsid w:val="006E3F4A"/>
    <w:rsid w:val="006F7731"/>
    <w:rsid w:val="00701B0D"/>
    <w:rsid w:val="0070566F"/>
    <w:rsid w:val="00705926"/>
    <w:rsid w:val="00705F60"/>
    <w:rsid w:val="00711921"/>
    <w:rsid w:val="00714E8F"/>
    <w:rsid w:val="00715616"/>
    <w:rsid w:val="00717150"/>
    <w:rsid w:val="00722A22"/>
    <w:rsid w:val="007258EF"/>
    <w:rsid w:val="00727AFF"/>
    <w:rsid w:val="00731505"/>
    <w:rsid w:val="00731AAD"/>
    <w:rsid w:val="0074224C"/>
    <w:rsid w:val="00744978"/>
    <w:rsid w:val="0074508D"/>
    <w:rsid w:val="007529EE"/>
    <w:rsid w:val="00754AE6"/>
    <w:rsid w:val="00755277"/>
    <w:rsid w:val="0077643F"/>
    <w:rsid w:val="00783BC2"/>
    <w:rsid w:val="00796E5F"/>
    <w:rsid w:val="00797A0C"/>
    <w:rsid w:val="007A45A5"/>
    <w:rsid w:val="007A4722"/>
    <w:rsid w:val="007B2386"/>
    <w:rsid w:val="007B4C06"/>
    <w:rsid w:val="007B5A1C"/>
    <w:rsid w:val="007C1386"/>
    <w:rsid w:val="007C2FF4"/>
    <w:rsid w:val="007C406B"/>
    <w:rsid w:val="007D068D"/>
    <w:rsid w:val="007D1A26"/>
    <w:rsid w:val="007D27B6"/>
    <w:rsid w:val="007E2849"/>
    <w:rsid w:val="007E5592"/>
    <w:rsid w:val="007E6EA6"/>
    <w:rsid w:val="007E7CFD"/>
    <w:rsid w:val="007F21C5"/>
    <w:rsid w:val="007F3939"/>
    <w:rsid w:val="007F5824"/>
    <w:rsid w:val="00802055"/>
    <w:rsid w:val="00805BBA"/>
    <w:rsid w:val="00807D63"/>
    <w:rsid w:val="00812F62"/>
    <w:rsid w:val="0081341E"/>
    <w:rsid w:val="0081599B"/>
    <w:rsid w:val="00825CE8"/>
    <w:rsid w:val="00826C04"/>
    <w:rsid w:val="0082744D"/>
    <w:rsid w:val="0083468C"/>
    <w:rsid w:val="00834D93"/>
    <w:rsid w:val="008414F0"/>
    <w:rsid w:val="00844ABF"/>
    <w:rsid w:val="00847BD2"/>
    <w:rsid w:val="00850C50"/>
    <w:rsid w:val="008513AA"/>
    <w:rsid w:val="00851E0F"/>
    <w:rsid w:val="00852D4A"/>
    <w:rsid w:val="00853C70"/>
    <w:rsid w:val="00856269"/>
    <w:rsid w:val="0085673B"/>
    <w:rsid w:val="00856F33"/>
    <w:rsid w:val="008571A3"/>
    <w:rsid w:val="0086422D"/>
    <w:rsid w:val="00864F37"/>
    <w:rsid w:val="00865AB8"/>
    <w:rsid w:val="00866F9C"/>
    <w:rsid w:val="00876797"/>
    <w:rsid w:val="0088047B"/>
    <w:rsid w:val="00882517"/>
    <w:rsid w:val="00883240"/>
    <w:rsid w:val="00885FFD"/>
    <w:rsid w:val="00887D0B"/>
    <w:rsid w:val="00890697"/>
    <w:rsid w:val="008954DC"/>
    <w:rsid w:val="00896525"/>
    <w:rsid w:val="008967C4"/>
    <w:rsid w:val="008973DA"/>
    <w:rsid w:val="008A1F31"/>
    <w:rsid w:val="008A451C"/>
    <w:rsid w:val="008B64BE"/>
    <w:rsid w:val="008C025E"/>
    <w:rsid w:val="008C3E55"/>
    <w:rsid w:val="008C787D"/>
    <w:rsid w:val="008D060E"/>
    <w:rsid w:val="008D74BB"/>
    <w:rsid w:val="008E129E"/>
    <w:rsid w:val="008E6BD9"/>
    <w:rsid w:val="008F21FE"/>
    <w:rsid w:val="008F3D96"/>
    <w:rsid w:val="008F5361"/>
    <w:rsid w:val="008F6DC7"/>
    <w:rsid w:val="00900E7B"/>
    <w:rsid w:val="00904F8D"/>
    <w:rsid w:val="00905D50"/>
    <w:rsid w:val="00905E8D"/>
    <w:rsid w:val="0091708A"/>
    <w:rsid w:val="009178EE"/>
    <w:rsid w:val="00923E63"/>
    <w:rsid w:val="00925576"/>
    <w:rsid w:val="00936AEA"/>
    <w:rsid w:val="00950B8F"/>
    <w:rsid w:val="009562D3"/>
    <w:rsid w:val="00956671"/>
    <w:rsid w:val="00963695"/>
    <w:rsid w:val="009656FF"/>
    <w:rsid w:val="00972017"/>
    <w:rsid w:val="00972285"/>
    <w:rsid w:val="00973D26"/>
    <w:rsid w:val="00975D44"/>
    <w:rsid w:val="00975EE5"/>
    <w:rsid w:val="00977FDD"/>
    <w:rsid w:val="00992100"/>
    <w:rsid w:val="009953AD"/>
    <w:rsid w:val="00996364"/>
    <w:rsid w:val="009A326F"/>
    <w:rsid w:val="009A5A6C"/>
    <w:rsid w:val="009B3664"/>
    <w:rsid w:val="009B4028"/>
    <w:rsid w:val="009D275F"/>
    <w:rsid w:val="009D7A20"/>
    <w:rsid w:val="009E2222"/>
    <w:rsid w:val="009E2B33"/>
    <w:rsid w:val="009E2EB7"/>
    <w:rsid w:val="009F4B49"/>
    <w:rsid w:val="009F7C15"/>
    <w:rsid w:val="00A002DD"/>
    <w:rsid w:val="00A013BF"/>
    <w:rsid w:val="00A05DF9"/>
    <w:rsid w:val="00A06B58"/>
    <w:rsid w:val="00A116E7"/>
    <w:rsid w:val="00A15769"/>
    <w:rsid w:val="00A1602B"/>
    <w:rsid w:val="00A26517"/>
    <w:rsid w:val="00A27DAC"/>
    <w:rsid w:val="00A35771"/>
    <w:rsid w:val="00A42C7B"/>
    <w:rsid w:val="00A50E3E"/>
    <w:rsid w:val="00A55088"/>
    <w:rsid w:val="00A56907"/>
    <w:rsid w:val="00A62897"/>
    <w:rsid w:val="00A62A3A"/>
    <w:rsid w:val="00A75E10"/>
    <w:rsid w:val="00A8279A"/>
    <w:rsid w:val="00A8392D"/>
    <w:rsid w:val="00A83AB8"/>
    <w:rsid w:val="00A9391F"/>
    <w:rsid w:val="00AA5843"/>
    <w:rsid w:val="00AB1BF1"/>
    <w:rsid w:val="00AB4C01"/>
    <w:rsid w:val="00AB6068"/>
    <w:rsid w:val="00AB6E26"/>
    <w:rsid w:val="00AB6F21"/>
    <w:rsid w:val="00AC123B"/>
    <w:rsid w:val="00AD33B5"/>
    <w:rsid w:val="00AD34D6"/>
    <w:rsid w:val="00AD3571"/>
    <w:rsid w:val="00AD3C5B"/>
    <w:rsid w:val="00AD7994"/>
    <w:rsid w:val="00AE0706"/>
    <w:rsid w:val="00AE1034"/>
    <w:rsid w:val="00AE2493"/>
    <w:rsid w:val="00AE5316"/>
    <w:rsid w:val="00AF373C"/>
    <w:rsid w:val="00AF493D"/>
    <w:rsid w:val="00AF5877"/>
    <w:rsid w:val="00B0026A"/>
    <w:rsid w:val="00B03A18"/>
    <w:rsid w:val="00B11272"/>
    <w:rsid w:val="00B121CA"/>
    <w:rsid w:val="00B1356B"/>
    <w:rsid w:val="00B13DC9"/>
    <w:rsid w:val="00B147E2"/>
    <w:rsid w:val="00B32E04"/>
    <w:rsid w:val="00B33FE9"/>
    <w:rsid w:val="00B418AA"/>
    <w:rsid w:val="00B41A8E"/>
    <w:rsid w:val="00B46F6B"/>
    <w:rsid w:val="00B51804"/>
    <w:rsid w:val="00B72209"/>
    <w:rsid w:val="00B7415A"/>
    <w:rsid w:val="00B80830"/>
    <w:rsid w:val="00B85EC0"/>
    <w:rsid w:val="00B90731"/>
    <w:rsid w:val="00B95EDC"/>
    <w:rsid w:val="00B97561"/>
    <w:rsid w:val="00BB08DB"/>
    <w:rsid w:val="00BB091C"/>
    <w:rsid w:val="00BB3118"/>
    <w:rsid w:val="00BC3AB7"/>
    <w:rsid w:val="00BC3DF2"/>
    <w:rsid w:val="00BC723F"/>
    <w:rsid w:val="00BD58EB"/>
    <w:rsid w:val="00BD6F81"/>
    <w:rsid w:val="00BE53B5"/>
    <w:rsid w:val="00BE563A"/>
    <w:rsid w:val="00BF1D70"/>
    <w:rsid w:val="00BF2BDC"/>
    <w:rsid w:val="00BF46C9"/>
    <w:rsid w:val="00BF6760"/>
    <w:rsid w:val="00C00168"/>
    <w:rsid w:val="00C00F2E"/>
    <w:rsid w:val="00C10B44"/>
    <w:rsid w:val="00C128CB"/>
    <w:rsid w:val="00C1362B"/>
    <w:rsid w:val="00C172AC"/>
    <w:rsid w:val="00C212F7"/>
    <w:rsid w:val="00C26478"/>
    <w:rsid w:val="00C33916"/>
    <w:rsid w:val="00C35BD2"/>
    <w:rsid w:val="00C36DC3"/>
    <w:rsid w:val="00C36F3A"/>
    <w:rsid w:val="00C4460E"/>
    <w:rsid w:val="00C44FF8"/>
    <w:rsid w:val="00C4773A"/>
    <w:rsid w:val="00C47921"/>
    <w:rsid w:val="00C500F6"/>
    <w:rsid w:val="00C54737"/>
    <w:rsid w:val="00C614BD"/>
    <w:rsid w:val="00C63E0E"/>
    <w:rsid w:val="00C63F81"/>
    <w:rsid w:val="00C64A69"/>
    <w:rsid w:val="00C65B81"/>
    <w:rsid w:val="00C66C58"/>
    <w:rsid w:val="00C73B43"/>
    <w:rsid w:val="00C75377"/>
    <w:rsid w:val="00C75FF9"/>
    <w:rsid w:val="00C76A61"/>
    <w:rsid w:val="00C77038"/>
    <w:rsid w:val="00C8086C"/>
    <w:rsid w:val="00C82340"/>
    <w:rsid w:val="00C87BDA"/>
    <w:rsid w:val="00C94A3B"/>
    <w:rsid w:val="00C94B48"/>
    <w:rsid w:val="00CA0D25"/>
    <w:rsid w:val="00CA5986"/>
    <w:rsid w:val="00CB2EBA"/>
    <w:rsid w:val="00CB300A"/>
    <w:rsid w:val="00CC2642"/>
    <w:rsid w:val="00CC4763"/>
    <w:rsid w:val="00CC7C83"/>
    <w:rsid w:val="00CD2496"/>
    <w:rsid w:val="00CD3784"/>
    <w:rsid w:val="00CD69C7"/>
    <w:rsid w:val="00CE114C"/>
    <w:rsid w:val="00CE2DE3"/>
    <w:rsid w:val="00CE33FF"/>
    <w:rsid w:val="00CE3A94"/>
    <w:rsid w:val="00CE3B69"/>
    <w:rsid w:val="00CE549C"/>
    <w:rsid w:val="00CE5930"/>
    <w:rsid w:val="00CE69B0"/>
    <w:rsid w:val="00CF358E"/>
    <w:rsid w:val="00CF4999"/>
    <w:rsid w:val="00CF5036"/>
    <w:rsid w:val="00D040D6"/>
    <w:rsid w:val="00D13DAD"/>
    <w:rsid w:val="00D201D4"/>
    <w:rsid w:val="00D26622"/>
    <w:rsid w:val="00D26B14"/>
    <w:rsid w:val="00D26B7C"/>
    <w:rsid w:val="00D3372B"/>
    <w:rsid w:val="00D4386C"/>
    <w:rsid w:val="00D43A1C"/>
    <w:rsid w:val="00D45294"/>
    <w:rsid w:val="00D63C30"/>
    <w:rsid w:val="00D63CF8"/>
    <w:rsid w:val="00D66B65"/>
    <w:rsid w:val="00D704E3"/>
    <w:rsid w:val="00D71D6B"/>
    <w:rsid w:val="00D76AB5"/>
    <w:rsid w:val="00D776D3"/>
    <w:rsid w:val="00D81880"/>
    <w:rsid w:val="00D86526"/>
    <w:rsid w:val="00D87525"/>
    <w:rsid w:val="00D90F70"/>
    <w:rsid w:val="00D95170"/>
    <w:rsid w:val="00DA6AB4"/>
    <w:rsid w:val="00DC1F81"/>
    <w:rsid w:val="00DC407C"/>
    <w:rsid w:val="00DC4CBB"/>
    <w:rsid w:val="00DC742F"/>
    <w:rsid w:val="00DD60EB"/>
    <w:rsid w:val="00DE07AE"/>
    <w:rsid w:val="00DE2560"/>
    <w:rsid w:val="00DE42C4"/>
    <w:rsid w:val="00DF23A5"/>
    <w:rsid w:val="00DF2A23"/>
    <w:rsid w:val="00DF3E5A"/>
    <w:rsid w:val="00E04B67"/>
    <w:rsid w:val="00E11883"/>
    <w:rsid w:val="00E14DD2"/>
    <w:rsid w:val="00E1712F"/>
    <w:rsid w:val="00E2799D"/>
    <w:rsid w:val="00E30717"/>
    <w:rsid w:val="00E34A41"/>
    <w:rsid w:val="00E420F9"/>
    <w:rsid w:val="00E449F4"/>
    <w:rsid w:val="00E45D0C"/>
    <w:rsid w:val="00E4681A"/>
    <w:rsid w:val="00E531D8"/>
    <w:rsid w:val="00E5517A"/>
    <w:rsid w:val="00E574E4"/>
    <w:rsid w:val="00E61565"/>
    <w:rsid w:val="00E63048"/>
    <w:rsid w:val="00E717A9"/>
    <w:rsid w:val="00E737BF"/>
    <w:rsid w:val="00E77C6B"/>
    <w:rsid w:val="00E82B5D"/>
    <w:rsid w:val="00E9123A"/>
    <w:rsid w:val="00E93042"/>
    <w:rsid w:val="00E96523"/>
    <w:rsid w:val="00E97008"/>
    <w:rsid w:val="00EA24DC"/>
    <w:rsid w:val="00EA3AFE"/>
    <w:rsid w:val="00EA5DAF"/>
    <w:rsid w:val="00EB41DE"/>
    <w:rsid w:val="00EB47D5"/>
    <w:rsid w:val="00EB7A7E"/>
    <w:rsid w:val="00EB7FC1"/>
    <w:rsid w:val="00EC0F49"/>
    <w:rsid w:val="00EC3AB7"/>
    <w:rsid w:val="00EC42BD"/>
    <w:rsid w:val="00ED5A11"/>
    <w:rsid w:val="00EE1E31"/>
    <w:rsid w:val="00EF0EFF"/>
    <w:rsid w:val="00EF7B36"/>
    <w:rsid w:val="00F018CD"/>
    <w:rsid w:val="00F036E6"/>
    <w:rsid w:val="00F03A47"/>
    <w:rsid w:val="00F0404F"/>
    <w:rsid w:val="00F054AB"/>
    <w:rsid w:val="00F12DB9"/>
    <w:rsid w:val="00F13F22"/>
    <w:rsid w:val="00F156F4"/>
    <w:rsid w:val="00F15C5E"/>
    <w:rsid w:val="00F20363"/>
    <w:rsid w:val="00F20A94"/>
    <w:rsid w:val="00F24C62"/>
    <w:rsid w:val="00F31FD8"/>
    <w:rsid w:val="00F35B92"/>
    <w:rsid w:val="00F37058"/>
    <w:rsid w:val="00F432BD"/>
    <w:rsid w:val="00F441B3"/>
    <w:rsid w:val="00F51F1C"/>
    <w:rsid w:val="00F53D53"/>
    <w:rsid w:val="00F578AC"/>
    <w:rsid w:val="00F60AB2"/>
    <w:rsid w:val="00F61BAD"/>
    <w:rsid w:val="00F75F3F"/>
    <w:rsid w:val="00F76E6D"/>
    <w:rsid w:val="00F80B85"/>
    <w:rsid w:val="00F81E31"/>
    <w:rsid w:val="00F83840"/>
    <w:rsid w:val="00F85AD5"/>
    <w:rsid w:val="00F86022"/>
    <w:rsid w:val="00F86BB5"/>
    <w:rsid w:val="00F9202F"/>
    <w:rsid w:val="00FA2C91"/>
    <w:rsid w:val="00FA740D"/>
    <w:rsid w:val="00FB351B"/>
    <w:rsid w:val="00FB3FD5"/>
    <w:rsid w:val="00FD3277"/>
    <w:rsid w:val="00FD509D"/>
    <w:rsid w:val="00FD64E5"/>
    <w:rsid w:val="00FD6AE0"/>
    <w:rsid w:val="00FD6FB0"/>
    <w:rsid w:val="00FD7FCD"/>
    <w:rsid w:val="00FE1757"/>
    <w:rsid w:val="00FE3316"/>
    <w:rsid w:val="00FE38CD"/>
    <w:rsid w:val="00FF1B2D"/>
    <w:rsid w:val="00FF1C41"/>
    <w:rsid w:val="00FF239D"/>
    <w:rsid w:val="00FF4F67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7EA9"/>
  </w:style>
  <w:style w:type="paragraph" w:styleId="Titolo1">
    <w:name w:val="heading 1"/>
    <w:basedOn w:val="Normale"/>
    <w:next w:val="Normale"/>
    <w:link w:val="Titolo1Carattere"/>
    <w:uiPriority w:val="9"/>
    <w:qFormat/>
    <w:rsid w:val="00107E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07E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07E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07E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07EA9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07EA9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07EA9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07EA9"/>
    <w:pPr>
      <w:spacing w:after="0"/>
      <w:jc w:val="left"/>
      <w:outlineLvl w:val="7"/>
    </w:pPr>
    <w:rPr>
      <w:b/>
      <w:i/>
      <w:smallCaps/>
      <w:color w:val="94363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07EA9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sz w:val="12"/>
    </w:rPr>
  </w:style>
  <w:style w:type="character" w:styleId="Collegamentoipertestuale">
    <w:name w:val="Hyperlink"/>
    <w:rPr>
      <w:color w:val="0000FF"/>
      <w:u w:val="single"/>
    </w:rPr>
  </w:style>
  <w:style w:type="paragraph" w:styleId="Rientrocorpodeltesto">
    <w:name w:val="Body Text Indent"/>
    <w:basedOn w:val="Normale"/>
    <w:rPr>
      <w:rFonts w:ascii="Maiandra GD" w:hAnsi="Maiandra GD"/>
      <w:sz w:val="22"/>
    </w:rPr>
  </w:style>
  <w:style w:type="paragraph" w:styleId="Testonotadichiusura">
    <w:name w:val="endnote text"/>
    <w:basedOn w:val="Normale"/>
    <w:semiHidden/>
  </w:style>
  <w:style w:type="character" w:styleId="Rimandonotadichiusura">
    <w:name w:val="endnote reference"/>
    <w:semiHidden/>
    <w:rPr>
      <w:vertAlign w:val="superscript"/>
    </w:rPr>
  </w:style>
  <w:style w:type="paragraph" w:styleId="Corpodeltesto2">
    <w:name w:val="Body Text 2"/>
    <w:basedOn w:val="Normale"/>
    <w:link w:val="Corpodeltesto2Carattere"/>
    <w:pPr>
      <w:jc w:val="center"/>
    </w:pPr>
    <w:rPr>
      <w:b/>
      <w:bCs/>
      <w:sz w:val="22"/>
    </w:rPr>
  </w:style>
  <w:style w:type="paragraph" w:styleId="Testofumetto">
    <w:name w:val="Balloon Text"/>
    <w:basedOn w:val="Normale"/>
    <w:semiHidden/>
    <w:rsid w:val="000210E7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rsid w:val="004101FA"/>
    <w:pPr>
      <w:spacing w:after="120"/>
    </w:pPr>
    <w:rPr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7EA9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paragraph" w:styleId="Rientrocorpodeltesto2">
    <w:name w:val="Body Text Indent 2"/>
    <w:basedOn w:val="Normale"/>
    <w:rsid w:val="001E14E7"/>
    <w:pPr>
      <w:spacing w:after="120" w:line="480" w:lineRule="auto"/>
      <w:ind w:left="283"/>
    </w:pPr>
  </w:style>
  <w:style w:type="character" w:styleId="Enfasigrassetto">
    <w:name w:val="Strong"/>
    <w:qFormat/>
    <w:rsid w:val="00107EA9"/>
    <w:rPr>
      <w:b/>
      <w:color w:val="C0504D"/>
    </w:rPr>
  </w:style>
  <w:style w:type="paragraph" w:customStyle="1" w:styleId="Paragrafoelenco1">
    <w:name w:val="Paragrafo elenco1"/>
    <w:basedOn w:val="Normale"/>
    <w:rsid w:val="00533683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Carpredefinitoparagrafo"/>
    <w:rsid w:val="00C75377"/>
  </w:style>
  <w:style w:type="paragraph" w:styleId="Testonotaapidipagina">
    <w:name w:val="footnote text"/>
    <w:basedOn w:val="Normale"/>
    <w:semiHidden/>
    <w:rsid w:val="00613A91"/>
  </w:style>
  <w:style w:type="character" w:styleId="Rimandonotaapidipagina">
    <w:name w:val="footnote reference"/>
    <w:semiHidden/>
    <w:rsid w:val="00613A91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3124F1"/>
  </w:style>
  <w:style w:type="paragraph" w:styleId="NormaleWeb">
    <w:name w:val="Normal (Web)"/>
    <w:basedOn w:val="Normale"/>
    <w:rsid w:val="00DF2A23"/>
    <w:pPr>
      <w:spacing w:before="100" w:beforeAutospacing="1" w:after="100" w:afterAutospacing="1"/>
    </w:pPr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1E51B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1E51BF"/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26C04"/>
    <w:rPr>
      <w:sz w:val="16"/>
      <w:szCs w:val="16"/>
    </w:rPr>
  </w:style>
  <w:style w:type="paragraph" w:customStyle="1" w:styleId="Default">
    <w:name w:val="Default"/>
    <w:rsid w:val="009E2222"/>
    <w:pPr>
      <w:widowControl w:val="0"/>
      <w:suppressAutoHyphens/>
      <w:autoSpaceDE w:val="0"/>
    </w:pPr>
    <w:rPr>
      <w:rFonts w:cs="Lucida Grande"/>
      <w:sz w:val="24"/>
      <w:szCs w:val="24"/>
      <w:lang w:val="en-US" w:eastAsia="ar-SA"/>
    </w:rPr>
  </w:style>
  <w:style w:type="character" w:customStyle="1" w:styleId="CorpotestoCarattere">
    <w:name w:val="Corpo testo Carattere"/>
    <w:link w:val="Corpotesto"/>
    <w:rsid w:val="00D66B65"/>
    <w:rPr>
      <w:sz w:val="12"/>
    </w:rPr>
  </w:style>
  <w:style w:type="character" w:customStyle="1" w:styleId="Corpodeltesto2Carattere">
    <w:name w:val="Corpo del testo 2 Carattere"/>
    <w:link w:val="Corpodeltesto2"/>
    <w:rsid w:val="00D66B65"/>
    <w:rPr>
      <w:b/>
      <w:bCs/>
      <w:sz w:val="22"/>
    </w:rPr>
  </w:style>
  <w:style w:type="paragraph" w:customStyle="1" w:styleId="ElencoCc">
    <w:name w:val="Elenco Cc"/>
    <w:basedOn w:val="Normale"/>
    <w:rsid w:val="00D66B65"/>
    <w:pPr>
      <w:keepLines/>
      <w:spacing w:line="220" w:lineRule="atLeast"/>
      <w:ind w:left="360" w:hanging="360"/>
    </w:pPr>
    <w:rPr>
      <w:rFonts w:ascii="Arial" w:hAnsi="Arial"/>
      <w:spacing w:val="-5"/>
      <w:lang w:eastAsia="en-US"/>
    </w:rPr>
  </w:style>
  <w:style w:type="paragraph" w:customStyle="1" w:styleId="Inizialiriferimento">
    <w:name w:val="Iniziali riferimento"/>
    <w:basedOn w:val="Normale"/>
    <w:next w:val="Normale"/>
    <w:rsid w:val="00D66B65"/>
    <w:pPr>
      <w:keepNext/>
      <w:keepLines/>
      <w:spacing w:before="220" w:line="220" w:lineRule="atLeast"/>
    </w:pPr>
    <w:rPr>
      <w:rFonts w:ascii="Arial" w:hAnsi="Arial"/>
      <w:spacing w:val="-5"/>
      <w:lang w:eastAsia="en-US"/>
    </w:rPr>
  </w:style>
  <w:style w:type="paragraph" w:customStyle="1" w:styleId="Firmasociet">
    <w:name w:val="Firma società"/>
    <w:basedOn w:val="Firma"/>
    <w:next w:val="Inizialiriferimento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customStyle="1" w:styleId="Firmaposizione">
    <w:name w:val="Firma posizione"/>
    <w:basedOn w:val="Firma"/>
    <w:next w:val="Firmasociet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styleId="Firma">
    <w:name w:val="Signature"/>
    <w:basedOn w:val="Normale"/>
    <w:link w:val="FirmaCarattere"/>
    <w:rsid w:val="00D66B65"/>
    <w:pPr>
      <w:ind w:left="4252"/>
    </w:pPr>
  </w:style>
  <w:style w:type="character" w:customStyle="1" w:styleId="FirmaCarattere">
    <w:name w:val="Firma Carattere"/>
    <w:basedOn w:val="Carpredefinitoparagrafo"/>
    <w:link w:val="Firma"/>
    <w:rsid w:val="00D66B65"/>
  </w:style>
  <w:style w:type="character" w:customStyle="1" w:styleId="Titolo1Carattere">
    <w:name w:val="Titolo 1 Carattere"/>
    <w:link w:val="Titolo1"/>
    <w:uiPriority w:val="9"/>
    <w:rsid w:val="00107EA9"/>
    <w:rPr>
      <w:smallCaps/>
      <w:spacing w:val="5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107EA9"/>
    <w:rPr>
      <w:smallCaps/>
      <w:spacing w:val="5"/>
      <w:sz w:val="28"/>
      <w:szCs w:val="28"/>
    </w:rPr>
  </w:style>
  <w:style w:type="character" w:customStyle="1" w:styleId="Titolo3Carattere">
    <w:name w:val="Titolo 3 Carattere"/>
    <w:link w:val="Titolo3"/>
    <w:uiPriority w:val="9"/>
    <w:rsid w:val="00107EA9"/>
    <w:rPr>
      <w:smallCaps/>
      <w:spacing w:val="5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107EA9"/>
    <w:rPr>
      <w:smallCaps/>
      <w:spacing w:val="10"/>
      <w:sz w:val="22"/>
      <w:szCs w:val="22"/>
    </w:rPr>
  </w:style>
  <w:style w:type="character" w:customStyle="1" w:styleId="Titolo5Carattere">
    <w:name w:val="Titolo 5 Carattere"/>
    <w:link w:val="Titolo5"/>
    <w:uiPriority w:val="9"/>
    <w:rsid w:val="00107EA9"/>
    <w:rPr>
      <w:smallCaps/>
      <w:color w:val="943634"/>
      <w:spacing w:val="10"/>
      <w:sz w:val="22"/>
      <w:szCs w:val="26"/>
    </w:rPr>
  </w:style>
  <w:style w:type="character" w:customStyle="1" w:styleId="Titolo6Carattere">
    <w:name w:val="Titolo 6 Carattere"/>
    <w:link w:val="Titolo6"/>
    <w:uiPriority w:val="9"/>
    <w:rsid w:val="00107EA9"/>
    <w:rPr>
      <w:smallCaps/>
      <w:color w:val="C0504D"/>
      <w:spacing w:val="5"/>
      <w:sz w:val="22"/>
    </w:rPr>
  </w:style>
  <w:style w:type="character" w:customStyle="1" w:styleId="Titolo7Carattere">
    <w:name w:val="Titolo 7 Carattere"/>
    <w:link w:val="Titolo7"/>
    <w:uiPriority w:val="9"/>
    <w:rsid w:val="00107EA9"/>
    <w:rPr>
      <w:b/>
      <w:smallCaps/>
      <w:color w:val="C0504D"/>
      <w:spacing w:val="10"/>
    </w:rPr>
  </w:style>
  <w:style w:type="character" w:customStyle="1" w:styleId="Titolo8Carattere">
    <w:name w:val="Titolo 8 Carattere"/>
    <w:link w:val="Titolo8"/>
    <w:uiPriority w:val="9"/>
    <w:rsid w:val="00107EA9"/>
    <w:rPr>
      <w:b/>
      <w:i/>
      <w:smallCaps/>
      <w:color w:val="943634"/>
    </w:rPr>
  </w:style>
  <w:style w:type="character" w:customStyle="1" w:styleId="Titolo9Carattere">
    <w:name w:val="Titolo 9 Carattere"/>
    <w:link w:val="Titolo9"/>
    <w:uiPriority w:val="9"/>
    <w:rsid w:val="00107EA9"/>
    <w:rPr>
      <w:b/>
      <w:i/>
      <w:smallCaps/>
      <w:color w:val="622423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07EA9"/>
    <w:rPr>
      <w:b/>
      <w:bCs/>
      <w:caps/>
      <w:sz w:val="16"/>
      <w:szCs w:val="18"/>
    </w:rPr>
  </w:style>
  <w:style w:type="character" w:customStyle="1" w:styleId="TitoloCarattere">
    <w:name w:val="Titolo Carattere"/>
    <w:link w:val="Titolo"/>
    <w:uiPriority w:val="10"/>
    <w:rsid w:val="00107EA9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7EA9"/>
    <w:pPr>
      <w:spacing w:after="720" w:line="240" w:lineRule="auto"/>
      <w:jc w:val="right"/>
    </w:pPr>
    <w:rPr>
      <w:rFonts w:ascii="Cambria" w:eastAsia="Times New Roman" w:hAnsi="Cambria" w:cs="Times New Roman"/>
      <w:szCs w:val="22"/>
    </w:rPr>
  </w:style>
  <w:style w:type="character" w:customStyle="1" w:styleId="SottotitoloCarattere">
    <w:name w:val="Sottotitolo Carattere"/>
    <w:link w:val="Sottotitolo"/>
    <w:uiPriority w:val="11"/>
    <w:rsid w:val="00107EA9"/>
    <w:rPr>
      <w:rFonts w:ascii="Cambria" w:eastAsia="Times New Roman" w:hAnsi="Cambria" w:cs="Times New Roman"/>
      <w:szCs w:val="22"/>
    </w:rPr>
  </w:style>
  <w:style w:type="character" w:styleId="Enfasicorsivo">
    <w:name w:val="Emphasis"/>
    <w:uiPriority w:val="20"/>
    <w:qFormat/>
    <w:rsid w:val="00107EA9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07EA9"/>
    <w:pPr>
      <w:spacing w:after="0" w:line="240" w:lineRule="auto"/>
    </w:pPr>
  </w:style>
  <w:style w:type="character" w:customStyle="1" w:styleId="NessunaspaziaturaCarattere">
    <w:name w:val="Nessuna spaziatura Carattere"/>
    <w:link w:val="Nessunaspaziatura"/>
    <w:uiPriority w:val="1"/>
    <w:rsid w:val="00107EA9"/>
  </w:style>
  <w:style w:type="paragraph" w:styleId="Paragrafoelenco">
    <w:name w:val="List Paragraph"/>
    <w:basedOn w:val="Normale"/>
    <w:uiPriority w:val="34"/>
    <w:qFormat/>
    <w:rsid w:val="00107EA9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07EA9"/>
    <w:rPr>
      <w:i/>
    </w:rPr>
  </w:style>
  <w:style w:type="character" w:customStyle="1" w:styleId="CitazioneCarattere">
    <w:name w:val="Citazione Carattere"/>
    <w:link w:val="Citazione"/>
    <w:uiPriority w:val="29"/>
    <w:rsid w:val="00107EA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7EA9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zioneintensaCarattere">
    <w:name w:val="Citazione intensa Carattere"/>
    <w:link w:val="Citazioneintensa"/>
    <w:uiPriority w:val="30"/>
    <w:rsid w:val="00107EA9"/>
    <w:rPr>
      <w:b/>
      <w:i/>
      <w:color w:val="FFFFFF"/>
      <w:shd w:val="clear" w:color="auto" w:fill="C0504D"/>
    </w:rPr>
  </w:style>
  <w:style w:type="character" w:styleId="Enfasidelicata">
    <w:name w:val="Subtle Emphasis"/>
    <w:uiPriority w:val="19"/>
    <w:qFormat/>
    <w:rsid w:val="00107EA9"/>
    <w:rPr>
      <w:i/>
    </w:rPr>
  </w:style>
  <w:style w:type="character" w:styleId="Enfasiintensa">
    <w:name w:val="Intense Emphasis"/>
    <w:uiPriority w:val="21"/>
    <w:qFormat/>
    <w:rsid w:val="00107EA9"/>
    <w:rPr>
      <w:b/>
      <w:i/>
      <w:color w:val="C0504D"/>
      <w:spacing w:val="10"/>
    </w:rPr>
  </w:style>
  <w:style w:type="character" w:styleId="Riferimentodelicato">
    <w:name w:val="Subtle Reference"/>
    <w:uiPriority w:val="31"/>
    <w:qFormat/>
    <w:rsid w:val="00107EA9"/>
    <w:rPr>
      <w:b/>
    </w:rPr>
  </w:style>
  <w:style w:type="character" w:styleId="Riferimentointenso">
    <w:name w:val="Intense Reference"/>
    <w:uiPriority w:val="32"/>
    <w:qFormat/>
    <w:rsid w:val="00107EA9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07EA9"/>
    <w:rPr>
      <w:rFonts w:ascii="Cambria" w:eastAsia="Times New Roman" w:hAnsi="Cambria" w:cs="Times New Roman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07EA9"/>
    <w:pPr>
      <w:outlineLvl w:val="9"/>
    </w:pPr>
    <w:rPr>
      <w:lang w:bidi="en-US"/>
    </w:rPr>
  </w:style>
  <w:style w:type="character" w:styleId="Collegamentovisitato">
    <w:name w:val="FollowedHyperlink"/>
    <w:basedOn w:val="Carpredefinitoparagrafo"/>
    <w:rsid w:val="00107EA9"/>
    <w:rPr>
      <w:color w:val="954F72" w:themeColor="followedHyperlink"/>
      <w:u w:val="single"/>
    </w:rPr>
  </w:style>
  <w:style w:type="paragraph" w:customStyle="1" w:styleId="TableParagraph">
    <w:name w:val="Table Paragraph"/>
    <w:basedOn w:val="Normale"/>
    <w:uiPriority w:val="99"/>
    <w:rsid w:val="00715616"/>
    <w:pPr>
      <w:widowControl w:val="0"/>
      <w:autoSpaceDE w:val="0"/>
      <w:autoSpaceDN w:val="0"/>
      <w:spacing w:after="0" w:line="240" w:lineRule="auto"/>
      <w:jc w:val="left"/>
    </w:pPr>
    <w:rPr>
      <w:rFonts w:ascii="Arial" w:eastAsia="Calibri" w:hAnsi="Arial" w:cs="Arial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7EA9"/>
  </w:style>
  <w:style w:type="paragraph" w:styleId="Titolo1">
    <w:name w:val="heading 1"/>
    <w:basedOn w:val="Normale"/>
    <w:next w:val="Normale"/>
    <w:link w:val="Titolo1Carattere"/>
    <w:uiPriority w:val="9"/>
    <w:qFormat/>
    <w:rsid w:val="00107E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07E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07E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07E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07EA9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07EA9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07EA9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07EA9"/>
    <w:pPr>
      <w:spacing w:after="0"/>
      <w:jc w:val="left"/>
      <w:outlineLvl w:val="7"/>
    </w:pPr>
    <w:rPr>
      <w:b/>
      <w:i/>
      <w:smallCaps/>
      <w:color w:val="94363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07EA9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sz w:val="12"/>
    </w:rPr>
  </w:style>
  <w:style w:type="character" w:styleId="Collegamentoipertestuale">
    <w:name w:val="Hyperlink"/>
    <w:rPr>
      <w:color w:val="0000FF"/>
      <w:u w:val="single"/>
    </w:rPr>
  </w:style>
  <w:style w:type="paragraph" w:styleId="Rientrocorpodeltesto">
    <w:name w:val="Body Text Indent"/>
    <w:basedOn w:val="Normale"/>
    <w:rPr>
      <w:rFonts w:ascii="Maiandra GD" w:hAnsi="Maiandra GD"/>
      <w:sz w:val="22"/>
    </w:rPr>
  </w:style>
  <w:style w:type="paragraph" w:styleId="Testonotadichiusura">
    <w:name w:val="endnote text"/>
    <w:basedOn w:val="Normale"/>
    <w:semiHidden/>
  </w:style>
  <w:style w:type="character" w:styleId="Rimandonotadichiusura">
    <w:name w:val="endnote reference"/>
    <w:semiHidden/>
    <w:rPr>
      <w:vertAlign w:val="superscript"/>
    </w:rPr>
  </w:style>
  <w:style w:type="paragraph" w:styleId="Corpodeltesto2">
    <w:name w:val="Body Text 2"/>
    <w:basedOn w:val="Normale"/>
    <w:link w:val="Corpodeltesto2Carattere"/>
    <w:pPr>
      <w:jc w:val="center"/>
    </w:pPr>
    <w:rPr>
      <w:b/>
      <w:bCs/>
      <w:sz w:val="22"/>
    </w:rPr>
  </w:style>
  <w:style w:type="paragraph" w:styleId="Testofumetto">
    <w:name w:val="Balloon Text"/>
    <w:basedOn w:val="Normale"/>
    <w:semiHidden/>
    <w:rsid w:val="000210E7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rsid w:val="004101FA"/>
    <w:pPr>
      <w:spacing w:after="120"/>
    </w:pPr>
    <w:rPr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7EA9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paragraph" w:styleId="Rientrocorpodeltesto2">
    <w:name w:val="Body Text Indent 2"/>
    <w:basedOn w:val="Normale"/>
    <w:rsid w:val="001E14E7"/>
    <w:pPr>
      <w:spacing w:after="120" w:line="480" w:lineRule="auto"/>
      <w:ind w:left="283"/>
    </w:pPr>
  </w:style>
  <w:style w:type="character" w:styleId="Enfasigrassetto">
    <w:name w:val="Strong"/>
    <w:qFormat/>
    <w:rsid w:val="00107EA9"/>
    <w:rPr>
      <w:b/>
      <w:color w:val="C0504D"/>
    </w:rPr>
  </w:style>
  <w:style w:type="paragraph" w:customStyle="1" w:styleId="Paragrafoelenco1">
    <w:name w:val="Paragrafo elenco1"/>
    <w:basedOn w:val="Normale"/>
    <w:rsid w:val="00533683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Carpredefinitoparagrafo"/>
    <w:rsid w:val="00C75377"/>
  </w:style>
  <w:style w:type="paragraph" w:styleId="Testonotaapidipagina">
    <w:name w:val="footnote text"/>
    <w:basedOn w:val="Normale"/>
    <w:semiHidden/>
    <w:rsid w:val="00613A91"/>
  </w:style>
  <w:style w:type="character" w:styleId="Rimandonotaapidipagina">
    <w:name w:val="footnote reference"/>
    <w:semiHidden/>
    <w:rsid w:val="00613A91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3124F1"/>
  </w:style>
  <w:style w:type="paragraph" w:styleId="NormaleWeb">
    <w:name w:val="Normal (Web)"/>
    <w:basedOn w:val="Normale"/>
    <w:rsid w:val="00DF2A23"/>
    <w:pPr>
      <w:spacing w:before="100" w:beforeAutospacing="1" w:after="100" w:afterAutospacing="1"/>
    </w:pPr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1E51B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1E51BF"/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826C04"/>
    <w:rPr>
      <w:sz w:val="16"/>
      <w:szCs w:val="16"/>
    </w:rPr>
  </w:style>
  <w:style w:type="paragraph" w:customStyle="1" w:styleId="Default">
    <w:name w:val="Default"/>
    <w:rsid w:val="009E2222"/>
    <w:pPr>
      <w:widowControl w:val="0"/>
      <w:suppressAutoHyphens/>
      <w:autoSpaceDE w:val="0"/>
    </w:pPr>
    <w:rPr>
      <w:rFonts w:cs="Lucida Grande"/>
      <w:sz w:val="24"/>
      <w:szCs w:val="24"/>
      <w:lang w:val="en-US" w:eastAsia="ar-SA"/>
    </w:rPr>
  </w:style>
  <w:style w:type="character" w:customStyle="1" w:styleId="CorpotestoCarattere">
    <w:name w:val="Corpo testo Carattere"/>
    <w:link w:val="Corpotesto"/>
    <w:rsid w:val="00D66B65"/>
    <w:rPr>
      <w:sz w:val="12"/>
    </w:rPr>
  </w:style>
  <w:style w:type="character" w:customStyle="1" w:styleId="Corpodeltesto2Carattere">
    <w:name w:val="Corpo del testo 2 Carattere"/>
    <w:link w:val="Corpodeltesto2"/>
    <w:rsid w:val="00D66B65"/>
    <w:rPr>
      <w:b/>
      <w:bCs/>
      <w:sz w:val="22"/>
    </w:rPr>
  </w:style>
  <w:style w:type="paragraph" w:customStyle="1" w:styleId="ElencoCc">
    <w:name w:val="Elenco Cc"/>
    <w:basedOn w:val="Normale"/>
    <w:rsid w:val="00D66B65"/>
    <w:pPr>
      <w:keepLines/>
      <w:spacing w:line="220" w:lineRule="atLeast"/>
      <w:ind w:left="360" w:hanging="360"/>
    </w:pPr>
    <w:rPr>
      <w:rFonts w:ascii="Arial" w:hAnsi="Arial"/>
      <w:spacing w:val="-5"/>
      <w:lang w:eastAsia="en-US"/>
    </w:rPr>
  </w:style>
  <w:style w:type="paragraph" w:customStyle="1" w:styleId="Inizialiriferimento">
    <w:name w:val="Iniziali riferimento"/>
    <w:basedOn w:val="Normale"/>
    <w:next w:val="Normale"/>
    <w:rsid w:val="00D66B65"/>
    <w:pPr>
      <w:keepNext/>
      <w:keepLines/>
      <w:spacing w:before="220" w:line="220" w:lineRule="atLeast"/>
    </w:pPr>
    <w:rPr>
      <w:rFonts w:ascii="Arial" w:hAnsi="Arial"/>
      <w:spacing w:val="-5"/>
      <w:lang w:eastAsia="en-US"/>
    </w:rPr>
  </w:style>
  <w:style w:type="paragraph" w:customStyle="1" w:styleId="Firmasociet">
    <w:name w:val="Firma società"/>
    <w:basedOn w:val="Firma"/>
    <w:next w:val="Inizialiriferimento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customStyle="1" w:styleId="Firmaposizione">
    <w:name w:val="Firma posizione"/>
    <w:basedOn w:val="Firma"/>
    <w:next w:val="Firmasociet"/>
    <w:rsid w:val="00D66B65"/>
    <w:pPr>
      <w:keepNext/>
      <w:spacing w:line="220" w:lineRule="atLeast"/>
      <w:ind w:left="0"/>
    </w:pPr>
    <w:rPr>
      <w:rFonts w:ascii="Arial" w:hAnsi="Arial"/>
      <w:spacing w:val="-5"/>
      <w:lang w:eastAsia="en-US"/>
    </w:rPr>
  </w:style>
  <w:style w:type="paragraph" w:styleId="Firma">
    <w:name w:val="Signature"/>
    <w:basedOn w:val="Normale"/>
    <w:link w:val="FirmaCarattere"/>
    <w:rsid w:val="00D66B65"/>
    <w:pPr>
      <w:ind w:left="4252"/>
    </w:pPr>
  </w:style>
  <w:style w:type="character" w:customStyle="1" w:styleId="FirmaCarattere">
    <w:name w:val="Firma Carattere"/>
    <w:basedOn w:val="Carpredefinitoparagrafo"/>
    <w:link w:val="Firma"/>
    <w:rsid w:val="00D66B65"/>
  </w:style>
  <w:style w:type="character" w:customStyle="1" w:styleId="Titolo1Carattere">
    <w:name w:val="Titolo 1 Carattere"/>
    <w:link w:val="Titolo1"/>
    <w:uiPriority w:val="9"/>
    <w:rsid w:val="00107EA9"/>
    <w:rPr>
      <w:smallCaps/>
      <w:spacing w:val="5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107EA9"/>
    <w:rPr>
      <w:smallCaps/>
      <w:spacing w:val="5"/>
      <w:sz w:val="28"/>
      <w:szCs w:val="28"/>
    </w:rPr>
  </w:style>
  <w:style w:type="character" w:customStyle="1" w:styleId="Titolo3Carattere">
    <w:name w:val="Titolo 3 Carattere"/>
    <w:link w:val="Titolo3"/>
    <w:uiPriority w:val="9"/>
    <w:rsid w:val="00107EA9"/>
    <w:rPr>
      <w:smallCaps/>
      <w:spacing w:val="5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107EA9"/>
    <w:rPr>
      <w:smallCaps/>
      <w:spacing w:val="10"/>
      <w:sz w:val="22"/>
      <w:szCs w:val="22"/>
    </w:rPr>
  </w:style>
  <w:style w:type="character" w:customStyle="1" w:styleId="Titolo5Carattere">
    <w:name w:val="Titolo 5 Carattere"/>
    <w:link w:val="Titolo5"/>
    <w:uiPriority w:val="9"/>
    <w:rsid w:val="00107EA9"/>
    <w:rPr>
      <w:smallCaps/>
      <w:color w:val="943634"/>
      <w:spacing w:val="10"/>
      <w:sz w:val="22"/>
      <w:szCs w:val="26"/>
    </w:rPr>
  </w:style>
  <w:style w:type="character" w:customStyle="1" w:styleId="Titolo6Carattere">
    <w:name w:val="Titolo 6 Carattere"/>
    <w:link w:val="Titolo6"/>
    <w:uiPriority w:val="9"/>
    <w:rsid w:val="00107EA9"/>
    <w:rPr>
      <w:smallCaps/>
      <w:color w:val="C0504D"/>
      <w:spacing w:val="5"/>
      <w:sz w:val="22"/>
    </w:rPr>
  </w:style>
  <w:style w:type="character" w:customStyle="1" w:styleId="Titolo7Carattere">
    <w:name w:val="Titolo 7 Carattere"/>
    <w:link w:val="Titolo7"/>
    <w:uiPriority w:val="9"/>
    <w:rsid w:val="00107EA9"/>
    <w:rPr>
      <w:b/>
      <w:smallCaps/>
      <w:color w:val="C0504D"/>
      <w:spacing w:val="10"/>
    </w:rPr>
  </w:style>
  <w:style w:type="character" w:customStyle="1" w:styleId="Titolo8Carattere">
    <w:name w:val="Titolo 8 Carattere"/>
    <w:link w:val="Titolo8"/>
    <w:uiPriority w:val="9"/>
    <w:rsid w:val="00107EA9"/>
    <w:rPr>
      <w:b/>
      <w:i/>
      <w:smallCaps/>
      <w:color w:val="943634"/>
    </w:rPr>
  </w:style>
  <w:style w:type="character" w:customStyle="1" w:styleId="Titolo9Carattere">
    <w:name w:val="Titolo 9 Carattere"/>
    <w:link w:val="Titolo9"/>
    <w:uiPriority w:val="9"/>
    <w:rsid w:val="00107EA9"/>
    <w:rPr>
      <w:b/>
      <w:i/>
      <w:smallCaps/>
      <w:color w:val="622423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07EA9"/>
    <w:rPr>
      <w:b/>
      <w:bCs/>
      <w:caps/>
      <w:sz w:val="16"/>
      <w:szCs w:val="18"/>
    </w:rPr>
  </w:style>
  <w:style w:type="character" w:customStyle="1" w:styleId="TitoloCarattere">
    <w:name w:val="Titolo Carattere"/>
    <w:link w:val="Titolo"/>
    <w:uiPriority w:val="10"/>
    <w:rsid w:val="00107EA9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7EA9"/>
    <w:pPr>
      <w:spacing w:after="720" w:line="240" w:lineRule="auto"/>
      <w:jc w:val="right"/>
    </w:pPr>
    <w:rPr>
      <w:rFonts w:ascii="Cambria" w:eastAsia="Times New Roman" w:hAnsi="Cambria" w:cs="Times New Roman"/>
      <w:szCs w:val="22"/>
    </w:rPr>
  </w:style>
  <w:style w:type="character" w:customStyle="1" w:styleId="SottotitoloCarattere">
    <w:name w:val="Sottotitolo Carattere"/>
    <w:link w:val="Sottotitolo"/>
    <w:uiPriority w:val="11"/>
    <w:rsid w:val="00107EA9"/>
    <w:rPr>
      <w:rFonts w:ascii="Cambria" w:eastAsia="Times New Roman" w:hAnsi="Cambria" w:cs="Times New Roman"/>
      <w:szCs w:val="22"/>
    </w:rPr>
  </w:style>
  <w:style w:type="character" w:styleId="Enfasicorsivo">
    <w:name w:val="Emphasis"/>
    <w:uiPriority w:val="20"/>
    <w:qFormat/>
    <w:rsid w:val="00107EA9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07EA9"/>
    <w:pPr>
      <w:spacing w:after="0" w:line="240" w:lineRule="auto"/>
    </w:pPr>
  </w:style>
  <w:style w:type="character" w:customStyle="1" w:styleId="NessunaspaziaturaCarattere">
    <w:name w:val="Nessuna spaziatura Carattere"/>
    <w:link w:val="Nessunaspaziatura"/>
    <w:uiPriority w:val="1"/>
    <w:rsid w:val="00107EA9"/>
  </w:style>
  <w:style w:type="paragraph" w:styleId="Paragrafoelenco">
    <w:name w:val="List Paragraph"/>
    <w:basedOn w:val="Normale"/>
    <w:uiPriority w:val="34"/>
    <w:qFormat/>
    <w:rsid w:val="00107EA9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07EA9"/>
    <w:rPr>
      <w:i/>
    </w:rPr>
  </w:style>
  <w:style w:type="character" w:customStyle="1" w:styleId="CitazioneCarattere">
    <w:name w:val="Citazione Carattere"/>
    <w:link w:val="Citazione"/>
    <w:uiPriority w:val="29"/>
    <w:rsid w:val="00107EA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7EA9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zioneintensaCarattere">
    <w:name w:val="Citazione intensa Carattere"/>
    <w:link w:val="Citazioneintensa"/>
    <w:uiPriority w:val="30"/>
    <w:rsid w:val="00107EA9"/>
    <w:rPr>
      <w:b/>
      <w:i/>
      <w:color w:val="FFFFFF"/>
      <w:shd w:val="clear" w:color="auto" w:fill="C0504D"/>
    </w:rPr>
  </w:style>
  <w:style w:type="character" w:styleId="Enfasidelicata">
    <w:name w:val="Subtle Emphasis"/>
    <w:uiPriority w:val="19"/>
    <w:qFormat/>
    <w:rsid w:val="00107EA9"/>
    <w:rPr>
      <w:i/>
    </w:rPr>
  </w:style>
  <w:style w:type="character" w:styleId="Enfasiintensa">
    <w:name w:val="Intense Emphasis"/>
    <w:uiPriority w:val="21"/>
    <w:qFormat/>
    <w:rsid w:val="00107EA9"/>
    <w:rPr>
      <w:b/>
      <w:i/>
      <w:color w:val="C0504D"/>
      <w:spacing w:val="10"/>
    </w:rPr>
  </w:style>
  <w:style w:type="character" w:styleId="Riferimentodelicato">
    <w:name w:val="Subtle Reference"/>
    <w:uiPriority w:val="31"/>
    <w:qFormat/>
    <w:rsid w:val="00107EA9"/>
    <w:rPr>
      <w:b/>
    </w:rPr>
  </w:style>
  <w:style w:type="character" w:styleId="Riferimentointenso">
    <w:name w:val="Intense Reference"/>
    <w:uiPriority w:val="32"/>
    <w:qFormat/>
    <w:rsid w:val="00107EA9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07EA9"/>
    <w:rPr>
      <w:rFonts w:ascii="Cambria" w:eastAsia="Times New Roman" w:hAnsi="Cambria" w:cs="Times New Roman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07EA9"/>
    <w:pPr>
      <w:outlineLvl w:val="9"/>
    </w:pPr>
    <w:rPr>
      <w:lang w:bidi="en-US"/>
    </w:rPr>
  </w:style>
  <w:style w:type="character" w:styleId="Collegamentovisitato">
    <w:name w:val="FollowedHyperlink"/>
    <w:basedOn w:val="Carpredefinitoparagrafo"/>
    <w:rsid w:val="00107EA9"/>
    <w:rPr>
      <w:color w:val="954F72" w:themeColor="followedHyperlink"/>
      <w:u w:val="single"/>
    </w:rPr>
  </w:style>
  <w:style w:type="paragraph" w:customStyle="1" w:styleId="TableParagraph">
    <w:name w:val="Table Paragraph"/>
    <w:basedOn w:val="Normale"/>
    <w:uiPriority w:val="99"/>
    <w:rsid w:val="00715616"/>
    <w:pPr>
      <w:widowControl w:val="0"/>
      <w:autoSpaceDE w:val="0"/>
      <w:autoSpaceDN w:val="0"/>
      <w:spacing w:after="0" w:line="240" w:lineRule="auto"/>
      <w:jc w:val="left"/>
    </w:pPr>
    <w:rPr>
      <w:rFonts w:ascii="Arial" w:eastAsia="Calibri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8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1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1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52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unitam@unitam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tam.it" TargetMode="External"/><Relationship Id="rId2" Type="http://schemas.openxmlformats.org/officeDocument/2006/relationships/hyperlink" Target="file:///C:\Users\aula.docenti\AppData\Local\Packages\Microsoft.MicrosoftEdge_8wekyb3d8bbwe\TempState\Downloads\%22" TargetMode="External"/><Relationship Id="rId1" Type="http://schemas.openxmlformats.org/officeDocument/2006/relationships/hyperlink" Target="mailto:info@unitam.it" TargetMode="Externa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hyperlink" Target="file:///C:\Users\aula.docenti\AppData\Local\Packages\Microsoft.MicrosoftEdge_8wekyb3d8bbwe\TempState\Downloads\%2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CartaIntestata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657998-31BA-4202-9F72-34701B000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CartaIntestatai</Template>
  <TotalTime>12</TotalTime>
  <Pages>4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Presidente</vt:lpstr>
    </vt:vector>
  </TitlesOfParts>
  <Company>Hewlett-Packard Company</Company>
  <LinksUpToDate>false</LinksUpToDate>
  <CharactersWithSpaces>5486</CharactersWithSpaces>
  <SharedDoc>false</SharedDoc>
  <HLinks>
    <vt:vector size="18" baseType="variant">
      <vt:variant>
        <vt:i4>786510</vt:i4>
      </vt:variant>
      <vt:variant>
        <vt:i4>3</vt:i4>
      </vt:variant>
      <vt:variant>
        <vt:i4>0</vt:i4>
      </vt:variant>
      <vt:variant>
        <vt:i4>5</vt:i4>
      </vt:variant>
      <vt:variant>
        <vt:lpwstr>http://www.unitam.it/</vt:lpwstr>
      </vt:variant>
      <vt:variant>
        <vt:lpwstr/>
      </vt:variant>
      <vt:variant>
        <vt:i4>3342360</vt:i4>
      </vt:variant>
      <vt:variant>
        <vt:i4>0</vt:i4>
      </vt:variant>
      <vt:variant>
        <vt:i4>0</vt:i4>
      </vt:variant>
      <vt:variant>
        <vt:i4>5</vt:i4>
      </vt:variant>
      <vt:variant>
        <vt:lpwstr>mailto:info@unitam.it</vt:lpwstr>
      </vt:variant>
      <vt:variant>
        <vt:lpwstr/>
      </vt:variant>
      <vt:variant>
        <vt:i4>2555921</vt:i4>
      </vt:variant>
      <vt:variant>
        <vt:i4>-1</vt:i4>
      </vt:variant>
      <vt:variant>
        <vt:i4>2086</vt:i4>
      </vt:variant>
      <vt:variant>
        <vt:i4>1</vt:i4>
      </vt:variant>
      <vt:variant>
        <vt:lpwstr>http://t2.gstatic.com/images?q=tbn:QfDqW45Lo8-HPM:http://i249.photobucket.com/albums/gg225/xadrianox_bucket/Hapkido/casakoreaintsimbolocopy.png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Presidente</dc:title>
  <dc:creator>MSP Lombardia</dc:creator>
  <cp:lastModifiedBy>Utente Windows</cp:lastModifiedBy>
  <cp:revision>3</cp:revision>
  <cp:lastPrinted>2014-09-15T10:42:00Z</cp:lastPrinted>
  <dcterms:created xsi:type="dcterms:W3CDTF">2020-05-11T13:03:00Z</dcterms:created>
  <dcterms:modified xsi:type="dcterms:W3CDTF">2020-05-11T16:12:00Z</dcterms:modified>
</cp:coreProperties>
</file>