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40D" w:rsidRDefault="00FA740D" w:rsidP="00525E3F">
      <w:pPr>
        <w:spacing w:line="360" w:lineRule="auto"/>
        <w:rPr>
          <w:sz w:val="28"/>
          <w:szCs w:val="28"/>
        </w:rPr>
      </w:pPr>
    </w:p>
    <w:p w:rsidR="00137A8B" w:rsidRDefault="00137A8B" w:rsidP="00525E3F">
      <w:pPr>
        <w:spacing w:line="360" w:lineRule="auto"/>
        <w:rPr>
          <w:sz w:val="28"/>
          <w:szCs w:val="28"/>
        </w:rPr>
      </w:pPr>
    </w:p>
    <w:p w:rsidR="00715616" w:rsidRDefault="00715616" w:rsidP="00525E3F">
      <w:pPr>
        <w:spacing w:line="360" w:lineRule="auto"/>
        <w:rPr>
          <w:sz w:val="28"/>
          <w:szCs w:val="28"/>
        </w:rPr>
      </w:pPr>
    </w:p>
    <w:tbl>
      <w:tblPr>
        <w:tblW w:w="1006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1232"/>
        <w:gridCol w:w="1744"/>
        <w:gridCol w:w="1037"/>
        <w:gridCol w:w="777"/>
        <w:gridCol w:w="1485"/>
        <w:gridCol w:w="3366"/>
      </w:tblGrid>
      <w:tr w:rsidR="00715616" w:rsidRPr="005632FE" w:rsidTr="000B112D">
        <w:trPr>
          <w:trHeight w:val="931"/>
        </w:trPr>
        <w:tc>
          <w:tcPr>
            <w:tcW w:w="10064" w:type="dxa"/>
            <w:gridSpan w:val="7"/>
          </w:tcPr>
          <w:p w:rsidR="00715616" w:rsidRPr="00B94F8D" w:rsidRDefault="00715616" w:rsidP="00715616">
            <w:pPr>
              <w:pStyle w:val="TableParagraph"/>
              <w:tabs>
                <w:tab w:val="left" w:pos="7984"/>
              </w:tabs>
              <w:spacing w:before="177"/>
              <w:ind w:left="933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60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 xml:space="preserve">D’ESAME </w:t>
            </w:r>
            <w:r w:rsidRPr="00B94F8D">
              <w:rPr>
                <w:rFonts w:ascii="Times New Roman" w:hAnsi="Times New Roman" w:cs="Times New Roman"/>
                <w:b/>
                <w:spacing w:val="-61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 xml:space="preserve">per </w:t>
            </w:r>
            <w:r w:rsidRPr="00B94F8D">
              <w:rPr>
                <w:rFonts w:ascii="Times New Roman" w:hAnsi="Times New Roman" w:cs="Times New Roman"/>
                <w:b/>
                <w:spacing w:val="-59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60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1°Poom</w:t>
            </w:r>
          </w:p>
        </w:tc>
      </w:tr>
      <w:tr w:rsidR="00715616" w:rsidRPr="005632FE" w:rsidTr="000B112D">
        <w:trPr>
          <w:trHeight w:val="467"/>
        </w:trPr>
        <w:tc>
          <w:tcPr>
            <w:tcW w:w="1655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180"/>
              <w:ind w:left="42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44" w:type="dxa"/>
          </w:tcPr>
          <w:p w:rsidR="00715616" w:rsidRPr="005632FE" w:rsidRDefault="00715616" w:rsidP="00715616">
            <w:pPr>
              <w:pStyle w:val="TableParagraph"/>
              <w:spacing w:before="3"/>
              <w:ind w:left="3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Minima</w:t>
            </w:r>
          </w:p>
        </w:tc>
        <w:tc>
          <w:tcPr>
            <w:tcW w:w="1814" w:type="dxa"/>
            <w:gridSpan w:val="2"/>
          </w:tcPr>
          <w:p w:rsidR="00715616" w:rsidRPr="005632FE" w:rsidRDefault="00715616" w:rsidP="00715616">
            <w:pPr>
              <w:pStyle w:val="TableParagraph"/>
              <w:spacing w:line="286" w:lineRule="exact"/>
              <w:ind w:right="3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Meno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anni</w:t>
            </w:r>
            <w:proofErr w:type="spellEnd"/>
          </w:p>
        </w:tc>
        <w:tc>
          <w:tcPr>
            <w:tcW w:w="4851" w:type="dxa"/>
            <w:gridSpan w:val="2"/>
          </w:tcPr>
          <w:p w:rsidR="00715616" w:rsidRPr="00B94F8D" w:rsidRDefault="00715616" w:rsidP="00715616">
            <w:pPr>
              <w:pStyle w:val="TableParagraph"/>
              <w:spacing w:before="1" w:line="268" w:lineRule="auto"/>
              <w:ind w:right="20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1 ANNO di permanenza con </w:t>
            </w:r>
            <w:r w:rsidRPr="00B94F8D">
              <w:rPr>
                <w:rFonts w:ascii="Times New Roman" w:eastAsia="Times New Roman" w:hAnsi="Times New Roman" w:cs="Times New Roman"/>
                <w:b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il </w:t>
            </w:r>
            <w:r w:rsidRPr="00B94F8D">
              <w:rPr>
                <w:rFonts w:ascii="Times New Roman" w:eastAsia="Times New Roman" w:hAnsi="Times New Roman" w:cs="Times New Roman"/>
                <w:b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grado </w:t>
            </w:r>
            <w:r w:rsidRPr="00B94F8D">
              <w:rPr>
                <w:rFonts w:ascii="Times New Roman" w:eastAsia="Times New Roman" w:hAnsi="Times New Roman" w:cs="Times New Roman"/>
                <w:b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di</w:t>
            </w:r>
            <w:r w:rsidRPr="00B94F8D">
              <w:rPr>
                <w:rFonts w:ascii="Times New Roman" w:eastAsia="Times New Roman" w:hAnsi="Times New Roman" w:cs="Times New Roman"/>
                <w:b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cintura</w:t>
            </w:r>
            <w:r w:rsidRPr="00B94F8D">
              <w:rPr>
                <w:rFonts w:ascii="Times New Roman" w:eastAsia="Times New Roman" w:hAnsi="Times New Roman" w:cs="Times New Roman"/>
                <w:b/>
                <w:spacing w:val="-28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Rossa</w:t>
            </w:r>
          </w:p>
        </w:tc>
      </w:tr>
      <w:tr w:rsidR="00715616" w:rsidRPr="005632FE" w:rsidTr="000B112D">
        <w:trPr>
          <w:trHeight w:val="471"/>
        </w:trPr>
        <w:tc>
          <w:tcPr>
            <w:tcW w:w="1655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44" w:type="dxa"/>
          </w:tcPr>
          <w:p w:rsidR="00715616" w:rsidRPr="005632FE" w:rsidRDefault="00715616" w:rsidP="00715616">
            <w:pPr>
              <w:pStyle w:val="TableParagraph"/>
              <w:spacing w:before="1"/>
              <w:ind w:left="41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665" w:type="dxa"/>
            <w:gridSpan w:val="4"/>
          </w:tcPr>
          <w:p w:rsidR="00715616" w:rsidRPr="005632FE" w:rsidRDefault="00715616" w:rsidP="00E82B5D">
            <w:pPr>
              <w:pStyle w:val="TableParagraph"/>
              <w:ind w:left="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0B112D">
        <w:trPr>
          <w:trHeight w:val="496"/>
        </w:trPr>
        <w:tc>
          <w:tcPr>
            <w:tcW w:w="3399" w:type="dxa"/>
            <w:gridSpan w:val="3"/>
          </w:tcPr>
          <w:p w:rsidR="00715616" w:rsidRPr="005632FE" w:rsidRDefault="00715616" w:rsidP="00715616">
            <w:pPr>
              <w:pStyle w:val="TableParagraph"/>
              <w:spacing w:before="176"/>
              <w:ind w:left="69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FORMA OBBLIGATORIA</w:t>
            </w:r>
          </w:p>
        </w:tc>
        <w:tc>
          <w:tcPr>
            <w:tcW w:w="6665" w:type="dxa"/>
            <w:gridSpan w:val="4"/>
          </w:tcPr>
          <w:p w:rsidR="00715616" w:rsidRPr="005632FE" w:rsidRDefault="00715616" w:rsidP="004E238B">
            <w:pPr>
              <w:pStyle w:val="TableParagraph"/>
              <w:tabs>
                <w:tab w:val="left" w:pos="6665"/>
              </w:tabs>
              <w:spacing w:before="3"/>
              <w:ind w:left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8°</w:t>
            </w:r>
            <w:r w:rsidR="004E23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TAEGEUK</w:t>
            </w:r>
            <w:r w:rsidR="004E23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="004E238B"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7°TAEGEUK</w:t>
            </w:r>
            <w:r w:rsidR="004E23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 6</w:t>
            </w:r>
            <w:r w:rsidR="004E238B"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°TAEGEUK</w:t>
            </w:r>
          </w:p>
          <w:p w:rsidR="00715616" w:rsidRPr="005632FE" w:rsidRDefault="00715616" w:rsidP="00715616">
            <w:pPr>
              <w:pStyle w:val="TableParagraph"/>
              <w:ind w:left="2699" w:right="268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15616" w:rsidRPr="005632FE" w:rsidTr="000B112D">
        <w:trPr>
          <w:trHeight w:val="621"/>
        </w:trPr>
        <w:tc>
          <w:tcPr>
            <w:tcW w:w="3399" w:type="dxa"/>
            <w:gridSpan w:val="3"/>
          </w:tcPr>
          <w:p w:rsidR="00715616" w:rsidRPr="00B94F8D" w:rsidRDefault="005C04A5" w:rsidP="00715616">
            <w:pPr>
              <w:pStyle w:val="TableParagraph"/>
              <w:spacing w:before="173"/>
              <w:ind w:left="93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FORMA LIBERA</w:t>
            </w:r>
          </w:p>
          <w:p w:rsidR="00715616" w:rsidRPr="00B94F8D" w:rsidRDefault="004E238B" w:rsidP="005C04A5">
            <w:pPr>
              <w:pStyle w:val="TableParagraph"/>
              <w:spacing w:before="18"/>
              <w:ind w:left="97" w:right="8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Una Forma a</w:t>
            </w:r>
            <w:r w:rsidR="005C04A5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scelta</w:t>
            </w:r>
            <w:r w:rsidR="00715616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del candidato</w:t>
            </w:r>
          </w:p>
        </w:tc>
        <w:tc>
          <w:tcPr>
            <w:tcW w:w="3299" w:type="dxa"/>
            <w:gridSpan w:val="3"/>
          </w:tcPr>
          <w:p w:rsidR="00715616" w:rsidRPr="005632FE" w:rsidRDefault="00715616" w:rsidP="00715616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              </w:t>
            </w: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5°TAEGEUK</w:t>
            </w:r>
          </w:p>
        </w:tc>
        <w:tc>
          <w:tcPr>
            <w:tcW w:w="3366" w:type="dxa"/>
          </w:tcPr>
          <w:p w:rsidR="00715616" w:rsidRPr="005632FE" w:rsidRDefault="00715616" w:rsidP="00715616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</w:t>
            </w: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4°TAEGEUK</w:t>
            </w:r>
          </w:p>
        </w:tc>
      </w:tr>
      <w:tr w:rsidR="00715616" w:rsidRPr="005632FE" w:rsidTr="000B112D">
        <w:trPr>
          <w:trHeight w:val="621"/>
        </w:trPr>
        <w:tc>
          <w:tcPr>
            <w:tcW w:w="3399" w:type="dxa"/>
            <w:gridSpan w:val="3"/>
          </w:tcPr>
          <w:p w:rsidR="00715616" w:rsidRPr="005632FE" w:rsidRDefault="00715616" w:rsidP="00715616">
            <w:pPr>
              <w:pStyle w:val="TableParagraph"/>
              <w:spacing w:before="18"/>
              <w:ind w:left="97" w:right="8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037" w:type="dxa"/>
          </w:tcPr>
          <w:p w:rsidR="00715616" w:rsidRPr="005632FE" w:rsidRDefault="00715616" w:rsidP="00715616">
            <w:pPr>
              <w:pStyle w:val="TableParagraph"/>
              <w:spacing w:line="256" w:lineRule="auto"/>
              <w:ind w:left="99" w:right="98" w:firstLine="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di </w:t>
            </w:r>
            <w:proofErr w:type="spellStart"/>
            <w:r w:rsidRPr="005632FE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628" w:type="dxa"/>
            <w:gridSpan w:val="3"/>
          </w:tcPr>
          <w:p w:rsidR="00715616" w:rsidRPr="00B94F8D" w:rsidRDefault="00715616" w:rsidP="00715616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,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</w:p>
        </w:tc>
      </w:tr>
      <w:tr w:rsidR="00715616" w:rsidRPr="005632FE" w:rsidTr="000B112D">
        <w:trPr>
          <w:trHeight w:val="559"/>
        </w:trPr>
        <w:tc>
          <w:tcPr>
            <w:tcW w:w="423" w:type="dxa"/>
          </w:tcPr>
          <w:p w:rsidR="00715616" w:rsidRPr="005632FE" w:rsidRDefault="00715616" w:rsidP="00715616">
            <w:pPr>
              <w:pStyle w:val="TableParagraph"/>
              <w:spacing w:before="176"/>
              <w:ind w:left="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8"/>
                <w:sz w:val="20"/>
                <w:szCs w:val="20"/>
              </w:rPr>
              <w:t>A</w:t>
            </w:r>
          </w:p>
        </w:tc>
        <w:tc>
          <w:tcPr>
            <w:tcW w:w="9641" w:type="dxa"/>
            <w:gridSpan w:val="6"/>
          </w:tcPr>
          <w:p w:rsidR="00715616" w:rsidRPr="00B94F8D" w:rsidRDefault="00715616" w:rsidP="00715616">
            <w:pPr>
              <w:pStyle w:val="TableParagraph"/>
              <w:spacing w:before="3"/>
              <w:ind w:left="99" w:right="87"/>
              <w:jc w:val="both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Posizione di guardia,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Ap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medio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(calcio frontale). </w:t>
            </w:r>
          </w:p>
          <w:p w:rsidR="00715616" w:rsidRPr="00B94F8D" w:rsidRDefault="00715616" w:rsidP="00715616">
            <w:pPr>
              <w:pStyle w:val="TableParagraph"/>
              <w:spacing w:before="3"/>
              <w:ind w:right="87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 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  <w:tr w:rsidR="00715616" w:rsidRPr="005632FE" w:rsidTr="000B112D">
        <w:trPr>
          <w:trHeight w:val="484"/>
        </w:trPr>
        <w:tc>
          <w:tcPr>
            <w:tcW w:w="423" w:type="dxa"/>
          </w:tcPr>
          <w:p w:rsidR="00715616" w:rsidRPr="005632FE" w:rsidRDefault="00715616" w:rsidP="00715616">
            <w:pPr>
              <w:pStyle w:val="TableParagraph"/>
              <w:spacing w:before="176"/>
              <w:ind w:left="59" w:right="9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9641" w:type="dxa"/>
            <w:gridSpan w:val="6"/>
          </w:tcPr>
          <w:p w:rsidR="00715616" w:rsidRPr="00B94F8D" w:rsidRDefault="00715616" w:rsidP="00715616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di guardia, </w:t>
            </w:r>
            <w:proofErr w:type="spellStart"/>
            <w:r w:rsidR="007C406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Baddo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(calcio</w:t>
            </w:r>
            <w:r w:rsidR="00B94F8D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girato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medio).</w:t>
            </w:r>
          </w:p>
          <w:p w:rsidR="00715616" w:rsidRPr="00B94F8D" w:rsidRDefault="00715616" w:rsidP="00715616">
            <w:pPr>
              <w:pStyle w:val="TableParagraph"/>
              <w:spacing w:before="19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715616" w:rsidRPr="00137A8B" w:rsidRDefault="00715616" w:rsidP="00525E3F">
      <w:pPr>
        <w:spacing w:line="360" w:lineRule="auto"/>
      </w:pPr>
    </w:p>
    <w:tbl>
      <w:tblPr>
        <w:tblW w:w="10100" w:type="dxa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215"/>
        <w:gridCol w:w="1727"/>
        <w:gridCol w:w="1024"/>
        <w:gridCol w:w="768"/>
        <w:gridCol w:w="1470"/>
        <w:gridCol w:w="3384"/>
      </w:tblGrid>
      <w:tr w:rsidR="00715616" w:rsidRPr="005632FE" w:rsidTr="000B112D">
        <w:trPr>
          <w:trHeight w:val="623"/>
        </w:trPr>
        <w:tc>
          <w:tcPr>
            <w:tcW w:w="10100" w:type="dxa"/>
            <w:gridSpan w:val="7"/>
          </w:tcPr>
          <w:p w:rsidR="00715616" w:rsidRPr="00B94F8D" w:rsidRDefault="00715616" w:rsidP="00715616">
            <w:pPr>
              <w:pStyle w:val="TableParagraph"/>
              <w:tabs>
                <w:tab w:val="left" w:pos="7925"/>
              </w:tabs>
              <w:spacing w:before="177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 xml:space="preserve">  PROGRAMMA</w:t>
            </w:r>
            <w:r w:rsidRPr="00B94F8D">
              <w:rPr>
                <w:rFonts w:ascii="Times New Roman" w:hAnsi="Times New Roman" w:cs="Times New Roman"/>
                <w:b/>
                <w:spacing w:val="-60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61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60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60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ROSSONERA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2°Poom</w:t>
            </w:r>
          </w:p>
        </w:tc>
      </w:tr>
      <w:tr w:rsidR="00715616" w:rsidRPr="005632FE" w:rsidTr="000B112D">
        <w:trPr>
          <w:trHeight w:val="448"/>
        </w:trPr>
        <w:tc>
          <w:tcPr>
            <w:tcW w:w="1727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180"/>
              <w:ind w:left="40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27" w:type="dxa"/>
          </w:tcPr>
          <w:p w:rsidR="00715616" w:rsidRPr="005632FE" w:rsidRDefault="00715616" w:rsidP="00715616">
            <w:pPr>
              <w:pStyle w:val="TableParagraph"/>
              <w:spacing w:before="3"/>
              <w:ind w:left="321"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2" w:type="dxa"/>
            <w:gridSpan w:val="2"/>
          </w:tcPr>
          <w:p w:rsidR="00715616" w:rsidRPr="005632FE" w:rsidRDefault="00715616" w:rsidP="00715616">
            <w:pPr>
              <w:pStyle w:val="TableParagraph"/>
              <w:spacing w:before="17"/>
              <w:ind w:right="30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Meno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anni</w:t>
            </w:r>
            <w:proofErr w:type="spellEnd"/>
          </w:p>
        </w:tc>
        <w:tc>
          <w:tcPr>
            <w:tcW w:w="4854" w:type="dxa"/>
            <w:gridSpan w:val="2"/>
          </w:tcPr>
          <w:p w:rsidR="00715616" w:rsidRPr="00B94F8D" w:rsidRDefault="00715616" w:rsidP="00715616">
            <w:pPr>
              <w:pStyle w:val="TableParagraph"/>
              <w:spacing w:before="1" w:line="268" w:lineRule="auto"/>
              <w:ind w:right="223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1 ANNO di permanenza con il grado di 1°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Poom</w:t>
            </w:r>
            <w:proofErr w:type="spellEnd"/>
          </w:p>
        </w:tc>
      </w:tr>
      <w:tr w:rsidR="00715616" w:rsidRPr="005632FE" w:rsidTr="000B112D">
        <w:trPr>
          <w:trHeight w:val="315"/>
        </w:trPr>
        <w:tc>
          <w:tcPr>
            <w:tcW w:w="1727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27" w:type="dxa"/>
          </w:tcPr>
          <w:p w:rsidR="00715616" w:rsidRPr="005632FE" w:rsidRDefault="00715616" w:rsidP="00715616">
            <w:pPr>
              <w:pStyle w:val="TableParagraph"/>
              <w:spacing w:before="1"/>
              <w:ind w:left="319" w:right="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646" w:type="dxa"/>
            <w:gridSpan w:val="4"/>
          </w:tcPr>
          <w:p w:rsidR="00715616" w:rsidRPr="005632FE" w:rsidRDefault="00715616" w:rsidP="00E82B5D">
            <w:pPr>
              <w:pStyle w:val="TableParagraph"/>
              <w:spacing w:before="3"/>
              <w:ind w:left="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0B112D">
        <w:trPr>
          <w:trHeight w:val="516"/>
        </w:trPr>
        <w:tc>
          <w:tcPr>
            <w:tcW w:w="3454" w:type="dxa"/>
            <w:gridSpan w:val="3"/>
          </w:tcPr>
          <w:p w:rsidR="00715616" w:rsidRPr="005632FE" w:rsidRDefault="00715616" w:rsidP="00715616">
            <w:pPr>
              <w:pStyle w:val="TableParagraph"/>
              <w:spacing w:before="176"/>
              <w:ind w:left="66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FORMA OBBLIGATORIA</w:t>
            </w:r>
          </w:p>
        </w:tc>
        <w:tc>
          <w:tcPr>
            <w:tcW w:w="6646" w:type="dxa"/>
            <w:gridSpan w:val="4"/>
          </w:tcPr>
          <w:p w:rsidR="00715616" w:rsidRPr="005632FE" w:rsidRDefault="00715616" w:rsidP="005C04A5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KORYO</w:t>
            </w:r>
            <w:r w:rsidR="005C04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5C04A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5C04A5"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°TAEGEU</w:t>
            </w:r>
            <w:r w:rsidR="005C04A5">
              <w:rPr>
                <w:rFonts w:ascii="Times New Roman" w:hAnsi="Times New Roman" w:cs="Times New Roman"/>
                <w:b/>
                <w:sz w:val="20"/>
                <w:szCs w:val="20"/>
              </w:rPr>
              <w:t>K -  7</w:t>
            </w:r>
            <w:r w:rsidR="005C04A5"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°TAEGEU</w:t>
            </w:r>
            <w:r w:rsidR="005C04A5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715616" w:rsidRPr="005632FE" w:rsidTr="000B112D">
        <w:trPr>
          <w:trHeight w:val="703"/>
        </w:trPr>
        <w:tc>
          <w:tcPr>
            <w:tcW w:w="3454" w:type="dxa"/>
            <w:gridSpan w:val="3"/>
          </w:tcPr>
          <w:p w:rsidR="00715616" w:rsidRPr="00B94F8D" w:rsidRDefault="005C04A5" w:rsidP="005C04A5">
            <w:pPr>
              <w:pStyle w:val="TableParagraph"/>
              <w:spacing w:before="173"/>
              <w:ind w:left="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FORMA LIBERA                          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Una Forma a scelta del candidato</w:t>
            </w:r>
          </w:p>
        </w:tc>
        <w:tc>
          <w:tcPr>
            <w:tcW w:w="32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3" w:line="261" w:lineRule="auto"/>
              <w:ind w:left="97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6°TAEGEU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3384" w:type="dxa"/>
          </w:tcPr>
          <w:p w:rsidR="00715616" w:rsidRPr="005632FE" w:rsidRDefault="00715616" w:rsidP="00715616">
            <w:pPr>
              <w:pStyle w:val="TableParagraph"/>
              <w:spacing w:before="3" w:line="261" w:lineRule="auto"/>
              <w:ind w:left="97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°TAEGEU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715616" w:rsidRPr="005632FE" w:rsidTr="000B112D">
        <w:trPr>
          <w:trHeight w:val="827"/>
        </w:trPr>
        <w:tc>
          <w:tcPr>
            <w:tcW w:w="3454" w:type="dxa"/>
            <w:gridSpan w:val="3"/>
          </w:tcPr>
          <w:p w:rsidR="00715616" w:rsidRPr="005632FE" w:rsidRDefault="00715616" w:rsidP="00715616">
            <w:pPr>
              <w:pStyle w:val="TableParagraph"/>
              <w:spacing w:before="25"/>
              <w:ind w:left="74" w:right="7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024" w:type="dxa"/>
          </w:tcPr>
          <w:p w:rsidR="00715616" w:rsidRPr="005632FE" w:rsidRDefault="00715616" w:rsidP="00715616">
            <w:pPr>
              <w:pStyle w:val="TableParagraph"/>
              <w:spacing w:line="256" w:lineRule="auto"/>
              <w:ind w:left="98" w:right="92" w:firstLine="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di </w:t>
            </w:r>
            <w:proofErr w:type="spellStart"/>
            <w:r w:rsidRPr="005632FE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622" w:type="dxa"/>
            <w:gridSpan w:val="3"/>
          </w:tcPr>
          <w:p w:rsidR="00715616" w:rsidRPr="00B94F8D" w:rsidRDefault="00715616" w:rsidP="00715616">
            <w:pPr>
              <w:pStyle w:val="TableParagraph"/>
              <w:spacing w:before="3" w:line="261" w:lineRule="auto"/>
              <w:ind w:left="97" w:right="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</w:p>
        </w:tc>
      </w:tr>
      <w:tr w:rsidR="00715616" w:rsidRPr="005632FE" w:rsidTr="000B112D">
        <w:trPr>
          <w:trHeight w:val="532"/>
        </w:trPr>
        <w:tc>
          <w:tcPr>
            <w:tcW w:w="512" w:type="dxa"/>
          </w:tcPr>
          <w:p w:rsidR="00715616" w:rsidRPr="005632FE" w:rsidRDefault="00715616" w:rsidP="00715616">
            <w:pPr>
              <w:pStyle w:val="TableParagraph"/>
              <w:spacing w:before="180"/>
              <w:ind w:left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8"/>
                <w:sz w:val="20"/>
                <w:szCs w:val="20"/>
              </w:rPr>
              <w:t>A</w:t>
            </w:r>
          </w:p>
        </w:tc>
        <w:tc>
          <w:tcPr>
            <w:tcW w:w="9588" w:type="dxa"/>
            <w:gridSpan w:val="6"/>
          </w:tcPr>
          <w:p w:rsidR="00715616" w:rsidRPr="00B94F8D" w:rsidRDefault="00715616" w:rsidP="00715616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di guardia, </w:t>
            </w:r>
            <w:proofErr w:type="spellStart"/>
            <w:r w:rsidR="007C406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Baddo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(calcio girato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medio)</w:t>
            </w:r>
            <w:r w:rsidR="007C406B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.</w:t>
            </w:r>
          </w:p>
          <w:p w:rsidR="00715616" w:rsidRPr="00B94F8D" w:rsidRDefault="00715616" w:rsidP="00715616">
            <w:pPr>
              <w:pStyle w:val="TableParagraph"/>
              <w:spacing w:before="3"/>
              <w:ind w:left="99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  <w:tr w:rsidR="00715616" w:rsidRPr="005632FE" w:rsidTr="000B112D">
        <w:trPr>
          <w:trHeight w:val="527"/>
        </w:trPr>
        <w:tc>
          <w:tcPr>
            <w:tcW w:w="512" w:type="dxa"/>
          </w:tcPr>
          <w:p w:rsidR="00715616" w:rsidRPr="005632FE" w:rsidRDefault="00715616" w:rsidP="00715616">
            <w:pPr>
              <w:pStyle w:val="TableParagraph"/>
              <w:spacing w:before="180"/>
              <w:ind w:left="9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9588" w:type="dxa"/>
            <w:gridSpan w:val="6"/>
          </w:tcPr>
          <w:p w:rsidR="00715616" w:rsidRPr="00B94F8D" w:rsidRDefault="00715616" w:rsidP="00715616">
            <w:pPr>
              <w:pStyle w:val="TableParagraph"/>
              <w:tabs>
                <w:tab w:val="left" w:pos="9157"/>
              </w:tabs>
              <w:spacing w:before="3"/>
              <w:ind w:left="94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Posizione</w:t>
            </w:r>
            <w:r w:rsidRPr="00B94F8D">
              <w:rPr>
                <w:rFonts w:ascii="Times New Roman" w:hAnsi="Times New Roman" w:cs="Times New Roman"/>
                <w:spacing w:val="-29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di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guardia,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7C406B"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Baddo</w:t>
            </w:r>
            <w:proofErr w:type="spellEnd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pacing w:val="-28"/>
                <w:w w:val="95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gamba</w:t>
            </w:r>
            <w:r w:rsidRPr="00B94F8D">
              <w:rPr>
                <w:rFonts w:ascii="Times New Roman" w:hAnsi="Times New Roman" w:cs="Times New Roman"/>
                <w:b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anteriore,</w:t>
            </w:r>
            <w:r w:rsidRPr="00B94F8D">
              <w:rPr>
                <w:rFonts w:ascii="Times New Roman" w:hAnsi="Times New Roman" w:cs="Times New Roman"/>
                <w:b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“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movimento a pendolo”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(calcio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girato</w:t>
            </w:r>
            <w:r w:rsidRPr="00B94F8D">
              <w:rPr>
                <w:rFonts w:ascii="Times New Roman" w:hAnsi="Times New Roman" w:cs="Times New Roman"/>
                <w:spacing w:val="-29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medio)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+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Mom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Dol</w:t>
            </w:r>
            <w:r w:rsidR="007C406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l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yo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(calcio circolare indietro). </w:t>
            </w:r>
          </w:p>
          <w:p w:rsidR="00715616" w:rsidRPr="00B94F8D" w:rsidRDefault="00715616" w:rsidP="00715616">
            <w:pPr>
              <w:pStyle w:val="TableParagraph"/>
              <w:spacing w:before="20" w:line="240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715616" w:rsidRDefault="00715616" w:rsidP="00525E3F">
      <w:pPr>
        <w:spacing w:line="360" w:lineRule="auto"/>
        <w:rPr>
          <w:sz w:val="28"/>
          <w:szCs w:val="28"/>
        </w:rPr>
      </w:pPr>
    </w:p>
    <w:p w:rsidR="00137A8B" w:rsidRDefault="00137A8B" w:rsidP="00525E3F">
      <w:pPr>
        <w:spacing w:line="360" w:lineRule="auto"/>
        <w:rPr>
          <w:sz w:val="28"/>
          <w:szCs w:val="28"/>
        </w:rPr>
      </w:pPr>
    </w:p>
    <w:p w:rsidR="00137A8B" w:rsidRDefault="00137A8B" w:rsidP="00525E3F">
      <w:pPr>
        <w:spacing w:line="360" w:lineRule="auto"/>
        <w:rPr>
          <w:sz w:val="28"/>
          <w:szCs w:val="28"/>
        </w:rPr>
      </w:pPr>
    </w:p>
    <w:p w:rsidR="00DD60EB" w:rsidRDefault="00DD60EB" w:rsidP="00525E3F">
      <w:pPr>
        <w:spacing w:line="360" w:lineRule="auto"/>
        <w:rPr>
          <w:sz w:val="28"/>
          <w:szCs w:val="28"/>
        </w:rPr>
      </w:pPr>
    </w:p>
    <w:p w:rsidR="007C406B" w:rsidRPr="007C406B" w:rsidRDefault="007C406B" w:rsidP="00525E3F">
      <w:pPr>
        <w:spacing w:line="360" w:lineRule="auto"/>
        <w:rPr>
          <w:sz w:val="18"/>
          <w:szCs w:val="18"/>
        </w:rPr>
      </w:pPr>
    </w:p>
    <w:tbl>
      <w:tblPr>
        <w:tblW w:w="10033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1076"/>
        <w:gridCol w:w="1735"/>
        <w:gridCol w:w="1028"/>
        <w:gridCol w:w="772"/>
        <w:gridCol w:w="1479"/>
        <w:gridCol w:w="3279"/>
      </w:tblGrid>
      <w:tr w:rsidR="00715616" w:rsidRPr="005632FE" w:rsidTr="00715616">
        <w:trPr>
          <w:trHeight w:val="605"/>
        </w:trPr>
        <w:tc>
          <w:tcPr>
            <w:tcW w:w="10033" w:type="dxa"/>
            <w:gridSpan w:val="7"/>
          </w:tcPr>
          <w:p w:rsidR="00715616" w:rsidRPr="00B94F8D" w:rsidRDefault="00715616" w:rsidP="00715616">
            <w:pPr>
              <w:pStyle w:val="TableParagraph"/>
              <w:tabs>
                <w:tab w:val="left" w:pos="7957"/>
              </w:tabs>
              <w:spacing w:before="177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 xml:space="preserve">  PROGRAMMA</w:t>
            </w:r>
            <w:r w:rsidRPr="00B94F8D">
              <w:rPr>
                <w:rFonts w:ascii="Times New Roman" w:hAnsi="Times New Roman" w:cs="Times New Roman"/>
                <w:b/>
                <w:spacing w:val="-61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61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60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61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ROSSONERA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3°Poom</w:t>
            </w:r>
          </w:p>
        </w:tc>
      </w:tr>
      <w:tr w:rsidR="00715616" w:rsidRPr="005632FE" w:rsidTr="00715616">
        <w:trPr>
          <w:trHeight w:val="388"/>
        </w:trPr>
        <w:tc>
          <w:tcPr>
            <w:tcW w:w="1740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176"/>
              <w:ind w:left="41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5" w:type="dxa"/>
          </w:tcPr>
          <w:p w:rsidR="00715616" w:rsidRPr="005632FE" w:rsidRDefault="00715616" w:rsidP="00715616">
            <w:pPr>
              <w:pStyle w:val="TableParagraph"/>
              <w:spacing w:before="3"/>
              <w:ind w:right="32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800" w:type="dxa"/>
            <w:gridSpan w:val="2"/>
          </w:tcPr>
          <w:p w:rsidR="00715616" w:rsidRPr="005632FE" w:rsidRDefault="00715616" w:rsidP="00715616">
            <w:pPr>
              <w:pStyle w:val="TableParagraph"/>
              <w:spacing w:line="286" w:lineRule="exact"/>
              <w:ind w:right="31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Meno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anni</w:t>
            </w:r>
            <w:proofErr w:type="spellEnd"/>
          </w:p>
        </w:tc>
        <w:tc>
          <w:tcPr>
            <w:tcW w:w="4758" w:type="dxa"/>
            <w:gridSpan w:val="2"/>
          </w:tcPr>
          <w:p w:rsidR="00715616" w:rsidRPr="00B94F8D" w:rsidRDefault="004E238B" w:rsidP="00715616">
            <w:pPr>
              <w:pStyle w:val="TableParagraph"/>
              <w:spacing w:before="1" w:line="268" w:lineRule="auto"/>
              <w:ind w:right="221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 </w:t>
            </w:r>
            <w:r w:rsidR="00715616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2 ANNI di permanenza con il grado di 2° </w:t>
            </w:r>
            <w:proofErr w:type="spellStart"/>
            <w:r w:rsidR="00715616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Poom</w:t>
            </w:r>
            <w:proofErr w:type="spellEnd"/>
          </w:p>
        </w:tc>
      </w:tr>
      <w:tr w:rsidR="00715616" w:rsidRPr="005632FE" w:rsidTr="00715616">
        <w:trPr>
          <w:trHeight w:val="315"/>
        </w:trPr>
        <w:tc>
          <w:tcPr>
            <w:tcW w:w="1740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5" w:type="dxa"/>
          </w:tcPr>
          <w:p w:rsidR="00715616" w:rsidRPr="005632FE" w:rsidRDefault="00715616" w:rsidP="00715616">
            <w:pPr>
              <w:pStyle w:val="TableParagraph"/>
              <w:spacing w:before="1"/>
              <w:ind w:righ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58" w:type="dxa"/>
            <w:gridSpan w:val="4"/>
          </w:tcPr>
          <w:p w:rsidR="00715616" w:rsidRPr="005632FE" w:rsidRDefault="00715616" w:rsidP="00E82B5D">
            <w:pPr>
              <w:pStyle w:val="TableParagraph"/>
              <w:spacing w:before="3"/>
              <w:ind w:left="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715616">
        <w:trPr>
          <w:trHeight w:val="511"/>
        </w:trPr>
        <w:tc>
          <w:tcPr>
            <w:tcW w:w="3475" w:type="dxa"/>
            <w:gridSpan w:val="3"/>
          </w:tcPr>
          <w:p w:rsidR="00715616" w:rsidRPr="005632FE" w:rsidRDefault="00715616" w:rsidP="004E238B">
            <w:pPr>
              <w:pStyle w:val="TableParagraph"/>
              <w:spacing w:before="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FORMA OBBLIGATORIA</w:t>
            </w:r>
          </w:p>
        </w:tc>
        <w:tc>
          <w:tcPr>
            <w:tcW w:w="6558" w:type="dxa"/>
            <w:gridSpan w:val="4"/>
          </w:tcPr>
          <w:p w:rsidR="00715616" w:rsidRPr="005C04A5" w:rsidRDefault="00715616" w:rsidP="005C04A5">
            <w:pPr>
              <w:pStyle w:val="TableParagraph"/>
              <w:tabs>
                <w:tab w:val="left" w:pos="0"/>
              </w:tabs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04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KEUMGANG</w:t>
            </w:r>
            <w:r w:rsidR="005C04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</w:t>
            </w:r>
            <w:r w:rsidR="005C04A5" w:rsidRPr="005C04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KORYO</w:t>
            </w:r>
            <w:r w:rsidR="005C04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5C04A5" w:rsidRPr="005C04A5">
              <w:rPr>
                <w:rFonts w:ascii="Times New Roman" w:hAnsi="Times New Roman" w:cs="Times New Roman"/>
                <w:b/>
                <w:sz w:val="20"/>
                <w:szCs w:val="20"/>
              </w:rPr>
              <w:t>8°TAEGEUK</w:t>
            </w:r>
          </w:p>
        </w:tc>
      </w:tr>
      <w:tr w:rsidR="00715616" w:rsidRPr="005632FE" w:rsidTr="00715616">
        <w:trPr>
          <w:trHeight w:val="555"/>
        </w:trPr>
        <w:tc>
          <w:tcPr>
            <w:tcW w:w="3475" w:type="dxa"/>
            <w:gridSpan w:val="3"/>
          </w:tcPr>
          <w:p w:rsidR="005C04A5" w:rsidRPr="00B94F8D" w:rsidRDefault="005C04A5" w:rsidP="005C04A5">
            <w:pPr>
              <w:pStyle w:val="TableParagraph"/>
              <w:spacing w:before="173"/>
              <w:ind w:left="93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FORMA LIBERA</w:t>
            </w:r>
          </w:p>
          <w:p w:rsidR="00715616" w:rsidRPr="00B94F8D" w:rsidRDefault="005C04A5" w:rsidP="005C04A5">
            <w:pPr>
              <w:pStyle w:val="TableParagraph"/>
              <w:spacing w:before="21"/>
              <w:ind w:left="88" w:right="7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Una Forma a scelta del candidato</w:t>
            </w:r>
          </w:p>
        </w:tc>
        <w:tc>
          <w:tcPr>
            <w:tcW w:w="3279" w:type="dxa"/>
            <w:gridSpan w:val="3"/>
          </w:tcPr>
          <w:p w:rsidR="00715616" w:rsidRDefault="00715616" w:rsidP="00715616">
            <w:pPr>
              <w:jc w:val="center"/>
            </w:pPr>
            <w:r w:rsidRPr="00EB4025">
              <w:rPr>
                <w:b/>
              </w:rPr>
              <w:t>7°TAEGEUK</w:t>
            </w:r>
          </w:p>
        </w:tc>
        <w:tc>
          <w:tcPr>
            <w:tcW w:w="3279" w:type="dxa"/>
          </w:tcPr>
          <w:p w:rsidR="00715616" w:rsidRDefault="00715616" w:rsidP="00715616">
            <w:pPr>
              <w:jc w:val="center"/>
            </w:pPr>
            <w:r>
              <w:rPr>
                <w:b/>
              </w:rPr>
              <w:t>6</w:t>
            </w:r>
            <w:r w:rsidRPr="00EB4025">
              <w:rPr>
                <w:b/>
              </w:rPr>
              <w:t>°TAEGEUK</w:t>
            </w:r>
          </w:p>
        </w:tc>
      </w:tr>
      <w:tr w:rsidR="00715616" w:rsidRPr="005632FE" w:rsidTr="00715616">
        <w:trPr>
          <w:trHeight w:val="691"/>
        </w:trPr>
        <w:tc>
          <w:tcPr>
            <w:tcW w:w="3475" w:type="dxa"/>
            <w:gridSpan w:val="3"/>
          </w:tcPr>
          <w:p w:rsidR="00715616" w:rsidRPr="005632FE" w:rsidRDefault="00715616" w:rsidP="00715616">
            <w:pPr>
              <w:pStyle w:val="TableParagraph"/>
              <w:spacing w:before="21"/>
              <w:ind w:left="88" w:right="7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028" w:type="dxa"/>
          </w:tcPr>
          <w:p w:rsidR="00715616" w:rsidRPr="005632FE" w:rsidRDefault="00715616" w:rsidP="00715616">
            <w:pPr>
              <w:pStyle w:val="TableParagraph"/>
              <w:spacing w:line="183" w:lineRule="exact"/>
              <w:ind w:left="9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di </w:t>
            </w:r>
            <w:proofErr w:type="spellStart"/>
            <w:r w:rsidRPr="005632FE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530" w:type="dxa"/>
            <w:gridSpan w:val="3"/>
          </w:tcPr>
          <w:p w:rsidR="00715616" w:rsidRPr="00B94F8D" w:rsidRDefault="00715616" w:rsidP="00715616">
            <w:pPr>
              <w:pStyle w:val="TableParagraph"/>
              <w:tabs>
                <w:tab w:val="left" w:pos="3390"/>
              </w:tabs>
              <w:spacing w:before="4" w:line="260" w:lineRule="atLeast"/>
              <w:ind w:left="98" w:right="83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,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</w:p>
        </w:tc>
      </w:tr>
      <w:tr w:rsidR="00715616" w:rsidRPr="005632FE" w:rsidTr="00715616">
        <w:trPr>
          <w:trHeight w:val="532"/>
        </w:trPr>
        <w:tc>
          <w:tcPr>
            <w:tcW w:w="664" w:type="dxa"/>
          </w:tcPr>
          <w:p w:rsidR="00715616" w:rsidRPr="005632FE" w:rsidRDefault="00715616" w:rsidP="00715616">
            <w:pPr>
              <w:pStyle w:val="TableParagraph"/>
              <w:spacing w:before="180"/>
              <w:ind w:left="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8"/>
                <w:sz w:val="20"/>
                <w:szCs w:val="20"/>
              </w:rPr>
              <w:t>A</w:t>
            </w:r>
          </w:p>
        </w:tc>
        <w:tc>
          <w:tcPr>
            <w:tcW w:w="9369" w:type="dxa"/>
            <w:gridSpan w:val="6"/>
          </w:tcPr>
          <w:p w:rsidR="00715616" w:rsidRPr="00B94F8D" w:rsidRDefault="00715616" w:rsidP="00DD60EB">
            <w:pPr>
              <w:pStyle w:val="TableParagraph"/>
              <w:tabs>
                <w:tab w:val="left" w:pos="199"/>
              </w:tabs>
              <w:spacing w:before="180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 Posizione di guardia, sul posto,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Jiko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(calcio discendente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).                                                                                                                                                                      </w:t>
            </w:r>
            <w:r w:rsidR="00DD60E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      </w:t>
            </w:r>
            <w:r w:rsidR="00DD60EB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  <w:tr w:rsidR="00715616" w:rsidRPr="005632FE" w:rsidTr="00715616">
        <w:trPr>
          <w:trHeight w:val="909"/>
        </w:trPr>
        <w:tc>
          <w:tcPr>
            <w:tcW w:w="664" w:type="dxa"/>
          </w:tcPr>
          <w:p w:rsidR="00715616" w:rsidRPr="00B94F8D" w:rsidRDefault="00715616" w:rsidP="00715616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:rsidR="00715616" w:rsidRPr="005632FE" w:rsidRDefault="00715616" w:rsidP="00715616">
            <w:pPr>
              <w:pStyle w:val="TableParagraph"/>
              <w:ind w:left="1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B</w:t>
            </w:r>
          </w:p>
        </w:tc>
        <w:tc>
          <w:tcPr>
            <w:tcW w:w="9369" w:type="dxa"/>
            <w:gridSpan w:val="6"/>
          </w:tcPr>
          <w:p w:rsidR="00715616" w:rsidRPr="00B94F8D" w:rsidRDefault="00715616" w:rsidP="00715616">
            <w:pPr>
              <w:pStyle w:val="TableParagraph"/>
              <w:spacing w:before="3" w:line="261" w:lineRule="auto"/>
              <w:ind w:left="98"/>
              <w:rPr>
                <w:rFonts w:ascii="Times New Roman" w:hAnsi="Times New Roman" w:cs="Times New Roman"/>
                <w:spacing w:val="-23"/>
                <w:w w:val="95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Posizione</w:t>
            </w:r>
            <w:r w:rsidRPr="00B94F8D">
              <w:rPr>
                <w:rFonts w:ascii="Times New Roman" w:hAnsi="Times New Roman" w:cs="Times New Roman"/>
                <w:spacing w:val="-24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di</w:t>
            </w:r>
            <w:r w:rsidRPr="00B94F8D">
              <w:rPr>
                <w:rFonts w:ascii="Times New Roman" w:hAnsi="Times New Roman" w:cs="Times New Roman"/>
                <w:spacing w:val="-23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guardia,</w:t>
            </w:r>
            <w:r w:rsidRPr="00B94F8D">
              <w:rPr>
                <w:rFonts w:ascii="Times New Roman" w:hAnsi="Times New Roman" w:cs="Times New Roman"/>
                <w:spacing w:val="-24"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7C406B"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Baddo</w:t>
            </w:r>
            <w:proofErr w:type="spellEnd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w w:val="95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pacing w:val="-23"/>
                <w:w w:val="95"/>
                <w:szCs w:val="20"/>
                <w:lang w:val="it-IT"/>
              </w:rPr>
              <w:t xml:space="preserve"> </w:t>
            </w:r>
            <w:r w:rsidR="00B94F8D" w:rsidRPr="00B94F8D">
              <w:rPr>
                <w:rFonts w:ascii="Times New Roman" w:hAnsi="Times New Roman" w:cs="Times New Roman"/>
                <w:b/>
                <w:spacing w:val="-23"/>
                <w:w w:val="95"/>
                <w:szCs w:val="20"/>
                <w:lang w:val="it-IT"/>
              </w:rPr>
              <w:t xml:space="preserve"> </w:t>
            </w:r>
            <w:r w:rsidR="00B94F8D" w:rsidRPr="00B94F8D">
              <w:rPr>
                <w:rFonts w:ascii="Times New Roman" w:hAnsi="Times New Roman" w:cs="Times New Roman"/>
                <w:b/>
                <w:spacing w:val="-23"/>
                <w:w w:val="95"/>
                <w:sz w:val="24"/>
                <w:szCs w:val="20"/>
                <w:lang w:val="it-IT"/>
              </w:rPr>
              <w:t>gamba anteriore</w:t>
            </w:r>
            <w:r w:rsidRPr="00B94F8D">
              <w:rPr>
                <w:rFonts w:ascii="Times New Roman" w:hAnsi="Times New Roman" w:cs="Times New Roman"/>
                <w:w w:val="95"/>
                <w:szCs w:val="20"/>
                <w:lang w:val="it-IT"/>
              </w:rPr>
              <w:t>.</w:t>
            </w:r>
            <w:r w:rsidRPr="00B94F8D">
              <w:rPr>
                <w:rFonts w:ascii="Times New Roman" w:hAnsi="Times New Roman" w:cs="Times New Roman"/>
                <w:spacing w:val="-23"/>
                <w:w w:val="95"/>
                <w:szCs w:val="20"/>
                <w:lang w:val="it-IT"/>
              </w:rPr>
              <w:t xml:space="preserve"> </w:t>
            </w:r>
            <w:r w:rsidR="00B94F8D">
              <w:rPr>
                <w:rFonts w:ascii="Times New Roman" w:hAnsi="Times New Roman" w:cs="Times New Roman"/>
                <w:spacing w:val="-23"/>
                <w:w w:val="95"/>
                <w:szCs w:val="20"/>
                <w:lang w:val="it-IT"/>
              </w:rPr>
              <w:t>+</w:t>
            </w:r>
            <w:r w:rsidR="00B94F8D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,</w:t>
            </w:r>
            <w:r w:rsidR="00B94F8D" w:rsidRPr="00B94F8D">
              <w:rPr>
                <w:rFonts w:ascii="Times New Roman" w:hAnsi="Times New Roman" w:cs="Times New Roman"/>
                <w:spacing w:val="-18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4F8D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Dwit</w:t>
            </w:r>
            <w:proofErr w:type="spellEnd"/>
            <w:r w:rsidR="00B94F8D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4F8D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="00B94F8D" w:rsidRPr="00B94F8D">
              <w:rPr>
                <w:rFonts w:ascii="Times New Roman" w:hAnsi="Times New Roman" w:cs="Times New Roman"/>
                <w:b/>
                <w:spacing w:val="-18"/>
                <w:sz w:val="20"/>
                <w:szCs w:val="20"/>
                <w:lang w:val="it-IT"/>
              </w:rPr>
              <w:t xml:space="preserve"> </w:t>
            </w:r>
            <w:r w:rsidR="00B94F8D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(ca</w:t>
            </w:r>
            <w:r w:rsid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lcio</w:t>
            </w:r>
            <w:r w:rsidR="00B94F8D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laterale</w:t>
            </w:r>
            <w:r w:rsidR="00B94F8D" w:rsidRPr="00B94F8D">
              <w:rPr>
                <w:rFonts w:ascii="Times New Roman" w:hAnsi="Times New Roman" w:cs="Times New Roman"/>
                <w:spacing w:val="-18"/>
                <w:sz w:val="20"/>
                <w:szCs w:val="20"/>
                <w:lang w:val="it-IT"/>
              </w:rPr>
              <w:t xml:space="preserve"> </w:t>
            </w:r>
            <w:r w:rsidR="00B94F8D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indietro</w:t>
            </w:r>
          </w:p>
          <w:p w:rsidR="00715616" w:rsidRPr="00B94F8D" w:rsidRDefault="00715616" w:rsidP="00715616">
            <w:pPr>
              <w:pStyle w:val="TableParagraph"/>
              <w:spacing w:before="3" w:line="261" w:lineRule="auto"/>
              <w:ind w:left="9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 xml:space="preserve">con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salto</w:t>
            </w:r>
            <w:r w:rsidRPr="00B94F8D">
              <w:rPr>
                <w:rFonts w:ascii="Times New Roman" w:hAnsi="Times New Roman" w:cs="Times New Roman"/>
                <w:spacing w:val="-1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indietro</w:t>
            </w:r>
            <w:r w:rsidRPr="00B94F8D">
              <w:rPr>
                <w:rFonts w:ascii="Times New Roman" w:hAnsi="Times New Roman" w:cs="Times New Roman"/>
                <w:spacing w:val="-18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del</w:t>
            </w:r>
            <w:r w:rsidRPr="00B94F8D">
              <w:rPr>
                <w:rFonts w:ascii="Times New Roman" w:hAnsi="Times New Roman" w:cs="Times New Roman"/>
                <w:spacing w:val="-1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corpo). </w:t>
            </w:r>
          </w:p>
          <w:p w:rsidR="00715616" w:rsidRPr="00B94F8D" w:rsidRDefault="00715616" w:rsidP="00715616">
            <w:pPr>
              <w:pStyle w:val="TableParagraph"/>
              <w:spacing w:before="3" w:line="261" w:lineRule="auto"/>
              <w:ind w:left="9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715616" w:rsidRPr="007C406B" w:rsidRDefault="00715616" w:rsidP="00525E3F">
      <w:pPr>
        <w:spacing w:line="360" w:lineRule="auto"/>
        <w:rPr>
          <w:sz w:val="16"/>
          <w:szCs w:val="16"/>
        </w:rPr>
      </w:pPr>
    </w:p>
    <w:tbl>
      <w:tblPr>
        <w:tblW w:w="9996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219"/>
        <w:gridCol w:w="1731"/>
        <w:gridCol w:w="1024"/>
        <w:gridCol w:w="768"/>
        <w:gridCol w:w="1154"/>
        <w:gridCol w:w="3588"/>
      </w:tblGrid>
      <w:tr w:rsidR="00715616" w:rsidRPr="005632FE" w:rsidTr="00715616">
        <w:trPr>
          <w:trHeight w:val="575"/>
        </w:trPr>
        <w:tc>
          <w:tcPr>
            <w:tcW w:w="9996" w:type="dxa"/>
            <w:gridSpan w:val="7"/>
          </w:tcPr>
          <w:p w:rsidR="00715616" w:rsidRPr="00B94F8D" w:rsidRDefault="00715616" w:rsidP="00715616">
            <w:pPr>
              <w:pStyle w:val="TableParagraph"/>
              <w:tabs>
                <w:tab w:val="left" w:pos="7611"/>
              </w:tabs>
              <w:spacing w:before="177"/>
              <w:ind w:left="1491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 xml:space="preserve">D’ESAME 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1°DAN</w:t>
            </w:r>
          </w:p>
        </w:tc>
      </w:tr>
      <w:tr w:rsidR="00715616" w:rsidRPr="005632FE" w:rsidTr="00715616">
        <w:trPr>
          <w:trHeight w:val="527"/>
        </w:trPr>
        <w:tc>
          <w:tcPr>
            <w:tcW w:w="1731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180"/>
              <w:ind w:left="41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3"/>
              <w:ind w:left="319"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2" w:type="dxa"/>
            <w:gridSpan w:val="2"/>
          </w:tcPr>
          <w:p w:rsidR="00715616" w:rsidRPr="003505D3" w:rsidRDefault="00715616" w:rsidP="00715616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05D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15 </w:t>
            </w:r>
            <w:proofErr w:type="spellStart"/>
            <w:r w:rsidRPr="003505D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anni</w:t>
            </w:r>
            <w:proofErr w:type="spellEnd"/>
            <w:r w:rsidRPr="003505D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505D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compiuti</w:t>
            </w:r>
            <w:proofErr w:type="spellEnd"/>
          </w:p>
        </w:tc>
        <w:tc>
          <w:tcPr>
            <w:tcW w:w="4742" w:type="dxa"/>
            <w:gridSpan w:val="2"/>
          </w:tcPr>
          <w:p w:rsidR="00715616" w:rsidRPr="00B94F8D" w:rsidRDefault="00715616" w:rsidP="00715616">
            <w:pPr>
              <w:pStyle w:val="TableParagraph"/>
              <w:spacing w:before="1" w:line="268" w:lineRule="auto"/>
              <w:ind w:right="26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1 ANNO</w:t>
            </w:r>
            <w:r w:rsidRPr="00B94F8D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di</w:t>
            </w:r>
            <w:r w:rsidRPr="00B94F8D">
              <w:rPr>
                <w:rFonts w:ascii="Times New Roman" w:eastAsia="Times New Roman" w:hAnsi="Times New Roman" w:cs="Times New Roman"/>
                <w:b/>
                <w:spacing w:val="-2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permanenza con</w:t>
            </w:r>
            <w:r w:rsidRPr="00B94F8D">
              <w:rPr>
                <w:rFonts w:ascii="Times New Roman" w:eastAsia="Times New Roman" w:hAnsi="Times New Roman" w:cs="Times New Roman"/>
                <w:b/>
                <w:spacing w:val="-3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il </w:t>
            </w:r>
            <w:r w:rsidRPr="00B94F8D">
              <w:rPr>
                <w:rFonts w:ascii="Times New Roman" w:eastAsia="Times New Roman" w:hAnsi="Times New Roman" w:cs="Times New Roman"/>
                <w:b/>
                <w:spacing w:val="-3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grado </w:t>
            </w:r>
            <w:r w:rsidRPr="00B94F8D">
              <w:rPr>
                <w:rFonts w:ascii="Times New Roman" w:eastAsia="Times New Roman" w:hAnsi="Times New Roman" w:cs="Times New Roman"/>
                <w:b/>
                <w:spacing w:val="-3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Cintura</w:t>
            </w:r>
            <w:r w:rsidRPr="00B94F8D">
              <w:rPr>
                <w:rFonts w:ascii="Times New Roman" w:eastAsia="Times New Roman" w:hAnsi="Times New Roman" w:cs="Times New Roman"/>
                <w:b/>
                <w:spacing w:val="-3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Rossa</w:t>
            </w:r>
          </w:p>
        </w:tc>
      </w:tr>
      <w:tr w:rsidR="00715616" w:rsidRPr="005632FE" w:rsidTr="00715616">
        <w:trPr>
          <w:trHeight w:val="289"/>
        </w:trPr>
        <w:tc>
          <w:tcPr>
            <w:tcW w:w="1731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1"/>
              <w:ind w:left="317" w:right="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34" w:type="dxa"/>
            <w:gridSpan w:val="4"/>
          </w:tcPr>
          <w:p w:rsidR="00715616" w:rsidRPr="005632FE" w:rsidRDefault="00715616" w:rsidP="00E82B5D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715616">
        <w:trPr>
          <w:trHeight w:val="523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176"/>
              <w:ind w:left="67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FORMA OBBLIGATORIA</w:t>
            </w:r>
          </w:p>
        </w:tc>
        <w:tc>
          <w:tcPr>
            <w:tcW w:w="6534" w:type="dxa"/>
            <w:gridSpan w:val="4"/>
          </w:tcPr>
          <w:p w:rsidR="00715616" w:rsidRPr="005C04A5" w:rsidRDefault="00715616" w:rsidP="005C04A5">
            <w:pPr>
              <w:pStyle w:val="TableParagraph"/>
              <w:spacing w:before="17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04A5">
              <w:rPr>
                <w:rFonts w:ascii="Times New Roman" w:hAnsi="Times New Roman" w:cs="Times New Roman"/>
                <w:b/>
                <w:sz w:val="20"/>
                <w:szCs w:val="20"/>
              </w:rPr>
              <w:t>8°TAEGEUK</w:t>
            </w:r>
            <w:r w:rsidR="005C04A5" w:rsidRPr="005C04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- 7°TAEGEUK -  6°TAEGEUK</w:t>
            </w:r>
          </w:p>
        </w:tc>
      </w:tr>
      <w:tr w:rsidR="00715616" w:rsidRPr="005632FE" w:rsidTr="00715616">
        <w:trPr>
          <w:trHeight w:val="879"/>
        </w:trPr>
        <w:tc>
          <w:tcPr>
            <w:tcW w:w="3462" w:type="dxa"/>
            <w:gridSpan w:val="3"/>
          </w:tcPr>
          <w:p w:rsidR="005C04A5" w:rsidRPr="00B94F8D" w:rsidRDefault="005C04A5" w:rsidP="005C04A5">
            <w:pPr>
              <w:pStyle w:val="TableParagraph"/>
              <w:spacing w:before="173"/>
              <w:ind w:left="93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FORMA LIBERA</w:t>
            </w:r>
          </w:p>
          <w:p w:rsidR="00715616" w:rsidRPr="00B94F8D" w:rsidRDefault="005C04A5" w:rsidP="005C04A5">
            <w:pPr>
              <w:pStyle w:val="TableParagraph"/>
              <w:spacing w:before="24"/>
              <w:ind w:lef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Una Forma a scelta del candidato</w:t>
            </w:r>
          </w:p>
        </w:tc>
        <w:tc>
          <w:tcPr>
            <w:tcW w:w="2946" w:type="dxa"/>
            <w:gridSpan w:val="3"/>
          </w:tcPr>
          <w:p w:rsidR="00715616" w:rsidRPr="005632FE" w:rsidRDefault="00715616" w:rsidP="00715616">
            <w:pPr>
              <w:pStyle w:val="TableParagraph"/>
              <w:spacing w:before="176"/>
              <w:ind w:left="95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5°TAEGEUK</w:t>
            </w:r>
          </w:p>
        </w:tc>
        <w:tc>
          <w:tcPr>
            <w:tcW w:w="3588" w:type="dxa"/>
          </w:tcPr>
          <w:p w:rsidR="00715616" w:rsidRPr="005632FE" w:rsidRDefault="00715616" w:rsidP="00715616">
            <w:pPr>
              <w:pStyle w:val="TableParagraph"/>
              <w:spacing w:before="176"/>
              <w:ind w:left="1189" w:right="1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4°TAEGEUK</w:t>
            </w:r>
          </w:p>
        </w:tc>
      </w:tr>
      <w:tr w:rsidR="00715616" w:rsidRPr="005632FE" w:rsidTr="00715616">
        <w:trPr>
          <w:trHeight w:val="729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21"/>
              <w:ind w:left="81" w:righ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024" w:type="dxa"/>
          </w:tcPr>
          <w:p w:rsidR="00715616" w:rsidRPr="003505D3" w:rsidRDefault="00715616" w:rsidP="00715616">
            <w:pPr>
              <w:pStyle w:val="TableParagraph"/>
              <w:spacing w:line="256" w:lineRule="auto"/>
              <w:ind w:left="94" w:right="95" w:firstLine="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di </w:t>
            </w:r>
            <w:proofErr w:type="spellStart"/>
            <w:r w:rsidRPr="005632FE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510" w:type="dxa"/>
            <w:gridSpan w:val="3"/>
          </w:tcPr>
          <w:p w:rsidR="00715616" w:rsidRPr="00B94F8D" w:rsidRDefault="00715616" w:rsidP="00B94F8D">
            <w:pPr>
              <w:pStyle w:val="TableParagraph"/>
              <w:spacing w:line="23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,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</w:p>
        </w:tc>
      </w:tr>
      <w:tr w:rsidR="00715616" w:rsidRPr="005632FE" w:rsidTr="00715616">
        <w:trPr>
          <w:trHeight w:val="488"/>
        </w:trPr>
        <w:tc>
          <w:tcPr>
            <w:tcW w:w="512" w:type="dxa"/>
          </w:tcPr>
          <w:p w:rsidR="00715616" w:rsidRPr="005632FE" w:rsidRDefault="00715616" w:rsidP="00715616">
            <w:pPr>
              <w:pStyle w:val="TableParagraph"/>
              <w:spacing w:before="180"/>
              <w:ind w:right="176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8"/>
                <w:sz w:val="20"/>
                <w:szCs w:val="20"/>
              </w:rPr>
              <w:t>A</w:t>
            </w:r>
          </w:p>
        </w:tc>
        <w:tc>
          <w:tcPr>
            <w:tcW w:w="9484" w:type="dxa"/>
            <w:gridSpan w:val="6"/>
          </w:tcPr>
          <w:p w:rsidR="00B94F8D" w:rsidRDefault="00715616" w:rsidP="00B94F8D">
            <w:pPr>
              <w:pStyle w:val="TableParagraph"/>
              <w:spacing w:before="180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Posizione di guardia, sul posto,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Dol</w:t>
            </w:r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l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yo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(calcio girato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alto)</w:t>
            </w:r>
            <w:r w:rsid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.   </w:t>
            </w:r>
          </w:p>
          <w:p w:rsidR="00715616" w:rsidRPr="00B94F8D" w:rsidRDefault="00B94F8D" w:rsidP="00B94F8D">
            <w:pPr>
              <w:pStyle w:val="TableParagraph"/>
              <w:spacing w:before="180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="00715616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="00715616"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="00715616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="00715616"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="00715616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  <w:tr w:rsidR="00715616" w:rsidRPr="005632FE" w:rsidTr="00715616">
        <w:trPr>
          <w:trHeight w:val="484"/>
        </w:trPr>
        <w:tc>
          <w:tcPr>
            <w:tcW w:w="512" w:type="dxa"/>
          </w:tcPr>
          <w:p w:rsidR="00715616" w:rsidRPr="005632FE" w:rsidRDefault="00DD60EB" w:rsidP="00715616">
            <w:pPr>
              <w:pStyle w:val="TableParagraph"/>
              <w:spacing w:before="180"/>
              <w:ind w:right="127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9484" w:type="dxa"/>
            <w:gridSpan w:val="6"/>
          </w:tcPr>
          <w:p w:rsidR="00715616" w:rsidRPr="00B94F8D" w:rsidRDefault="00715616" w:rsidP="00715616">
            <w:pPr>
              <w:pStyle w:val="TableParagraph"/>
              <w:spacing w:before="3"/>
              <w:ind w:left="9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Posizione di guardia, </w:t>
            </w:r>
            <w:proofErr w:type="spellStart"/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Baddo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(calcio girato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medio) +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Dwi</w:t>
            </w:r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t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</w:t>
            </w:r>
            <w:r w:rsid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calcio</w:t>
            </w:r>
            <w:r w:rsidR="007C406B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laterale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indietro).</w:t>
            </w:r>
          </w:p>
          <w:p w:rsidR="00715616" w:rsidRPr="00B94F8D" w:rsidRDefault="00715616" w:rsidP="00715616">
            <w:pPr>
              <w:pStyle w:val="TableParagraph"/>
              <w:spacing w:before="19"/>
              <w:ind w:left="98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E82B5D" w:rsidRDefault="00E82B5D" w:rsidP="00E82B5D">
      <w:pPr>
        <w:spacing w:line="240" w:lineRule="auto"/>
        <w:rPr>
          <w:sz w:val="16"/>
          <w:szCs w:val="16"/>
        </w:rPr>
      </w:pPr>
    </w:p>
    <w:p w:rsidR="000F615D" w:rsidRDefault="000F615D" w:rsidP="00E82B5D">
      <w:pPr>
        <w:spacing w:line="240" w:lineRule="auto"/>
        <w:rPr>
          <w:sz w:val="16"/>
          <w:szCs w:val="16"/>
        </w:rPr>
      </w:pPr>
    </w:p>
    <w:p w:rsidR="000F615D" w:rsidRDefault="000F615D" w:rsidP="00E82B5D">
      <w:pPr>
        <w:spacing w:line="240" w:lineRule="auto"/>
        <w:rPr>
          <w:sz w:val="16"/>
          <w:szCs w:val="16"/>
        </w:rPr>
      </w:pPr>
    </w:p>
    <w:p w:rsidR="000F615D" w:rsidRDefault="000F615D" w:rsidP="00E82B5D">
      <w:pPr>
        <w:spacing w:line="240" w:lineRule="auto"/>
        <w:rPr>
          <w:sz w:val="16"/>
          <w:szCs w:val="16"/>
        </w:rPr>
      </w:pPr>
    </w:p>
    <w:p w:rsidR="000F615D" w:rsidRDefault="000F615D" w:rsidP="00E82B5D">
      <w:pPr>
        <w:spacing w:line="240" w:lineRule="auto"/>
        <w:rPr>
          <w:sz w:val="16"/>
          <w:szCs w:val="16"/>
        </w:rPr>
      </w:pPr>
    </w:p>
    <w:p w:rsidR="000F615D" w:rsidRDefault="000F615D" w:rsidP="00E82B5D">
      <w:pPr>
        <w:spacing w:line="240" w:lineRule="auto"/>
        <w:rPr>
          <w:sz w:val="16"/>
          <w:szCs w:val="16"/>
        </w:rPr>
      </w:pPr>
    </w:p>
    <w:p w:rsidR="000F615D" w:rsidRDefault="000F615D" w:rsidP="00E82B5D">
      <w:pPr>
        <w:spacing w:line="240" w:lineRule="auto"/>
        <w:rPr>
          <w:sz w:val="16"/>
          <w:szCs w:val="16"/>
        </w:rPr>
      </w:pPr>
    </w:p>
    <w:p w:rsidR="000F615D" w:rsidRDefault="000F615D" w:rsidP="00E82B5D">
      <w:pPr>
        <w:spacing w:line="240" w:lineRule="auto"/>
        <w:rPr>
          <w:sz w:val="16"/>
          <w:szCs w:val="16"/>
        </w:rPr>
      </w:pPr>
    </w:p>
    <w:p w:rsidR="000F615D" w:rsidRPr="007C406B" w:rsidRDefault="000F615D" w:rsidP="00E82B5D">
      <w:pPr>
        <w:spacing w:line="240" w:lineRule="auto"/>
        <w:rPr>
          <w:sz w:val="16"/>
          <w:szCs w:val="16"/>
        </w:rPr>
      </w:pPr>
    </w:p>
    <w:tbl>
      <w:tblPr>
        <w:tblW w:w="9996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219"/>
        <w:gridCol w:w="1731"/>
        <w:gridCol w:w="1024"/>
        <w:gridCol w:w="768"/>
        <w:gridCol w:w="1666"/>
        <w:gridCol w:w="3076"/>
      </w:tblGrid>
      <w:tr w:rsidR="00715616" w:rsidRPr="00BE0AAE" w:rsidTr="00715616">
        <w:trPr>
          <w:trHeight w:val="575"/>
        </w:trPr>
        <w:tc>
          <w:tcPr>
            <w:tcW w:w="9996" w:type="dxa"/>
            <w:gridSpan w:val="7"/>
          </w:tcPr>
          <w:p w:rsidR="00715616" w:rsidRPr="00B94F8D" w:rsidRDefault="00715616" w:rsidP="00715616">
            <w:pPr>
              <w:pStyle w:val="TableParagraph"/>
              <w:tabs>
                <w:tab w:val="left" w:pos="7611"/>
              </w:tabs>
              <w:spacing w:before="177"/>
              <w:ind w:left="1491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53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2°DAN</w:t>
            </w:r>
          </w:p>
        </w:tc>
      </w:tr>
      <w:tr w:rsidR="00715616" w:rsidRPr="005632FE" w:rsidTr="00715616">
        <w:trPr>
          <w:trHeight w:val="527"/>
        </w:trPr>
        <w:tc>
          <w:tcPr>
            <w:tcW w:w="1731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173"/>
              <w:ind w:left="3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3"/>
              <w:ind w:left="319"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2" w:type="dxa"/>
            <w:gridSpan w:val="2"/>
          </w:tcPr>
          <w:p w:rsidR="00715616" w:rsidRPr="00BE0AAE" w:rsidRDefault="00715616" w:rsidP="00715616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0A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 </w:t>
            </w:r>
            <w:proofErr w:type="spellStart"/>
            <w:r w:rsidRPr="00BE0AAE">
              <w:rPr>
                <w:rFonts w:ascii="Times New Roman" w:eastAsia="Times New Roman" w:hAnsi="Times New Roman" w:cs="Times New Roman"/>
                <w:sz w:val="20"/>
                <w:szCs w:val="20"/>
              </w:rPr>
              <w:t>anni</w:t>
            </w:r>
            <w:proofErr w:type="spellEnd"/>
            <w:r w:rsidRPr="00BE0A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E0AAE">
              <w:rPr>
                <w:rFonts w:ascii="Times New Roman" w:eastAsia="Times New Roman" w:hAnsi="Times New Roman" w:cs="Times New Roman"/>
                <w:sz w:val="20"/>
                <w:szCs w:val="20"/>
              </w:rPr>
              <w:t>compiuti</w:t>
            </w:r>
            <w:proofErr w:type="spellEnd"/>
          </w:p>
        </w:tc>
        <w:tc>
          <w:tcPr>
            <w:tcW w:w="4742" w:type="dxa"/>
            <w:gridSpan w:val="2"/>
          </w:tcPr>
          <w:p w:rsidR="00715616" w:rsidRPr="00B94F8D" w:rsidRDefault="00715616" w:rsidP="00715616">
            <w:pPr>
              <w:pStyle w:val="TableParagraph"/>
              <w:spacing w:before="1" w:line="268" w:lineRule="auto"/>
              <w:ind w:right="23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    1 ANNO di permanenza con il grado 1</w:t>
            </w:r>
            <w:r w:rsidR="004E238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°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DAN</w:t>
            </w:r>
          </w:p>
        </w:tc>
      </w:tr>
      <w:tr w:rsidR="00715616" w:rsidRPr="005632FE" w:rsidTr="00715616">
        <w:trPr>
          <w:trHeight w:val="289"/>
        </w:trPr>
        <w:tc>
          <w:tcPr>
            <w:tcW w:w="1731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1"/>
              <w:ind w:left="317" w:right="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34" w:type="dxa"/>
            <w:gridSpan w:val="4"/>
          </w:tcPr>
          <w:p w:rsidR="00715616" w:rsidRPr="005632FE" w:rsidRDefault="00715616" w:rsidP="00715616">
            <w:pPr>
              <w:pStyle w:val="TableParagraph"/>
              <w:spacing w:before="3"/>
              <w:ind w:left="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15616" w:rsidRPr="005632FE" w:rsidTr="00715616">
        <w:trPr>
          <w:trHeight w:val="523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176"/>
              <w:ind w:left="67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FORMA OBBLIGATORIA</w:t>
            </w:r>
          </w:p>
        </w:tc>
        <w:tc>
          <w:tcPr>
            <w:tcW w:w="6534" w:type="dxa"/>
            <w:gridSpan w:val="4"/>
          </w:tcPr>
          <w:p w:rsidR="00715616" w:rsidRPr="005632FE" w:rsidRDefault="00715616" w:rsidP="000F615D">
            <w:pPr>
              <w:pStyle w:val="TableParagraph"/>
              <w:spacing w:before="176"/>
              <w:ind w:right="17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KORYO</w:t>
            </w:r>
            <w:r w:rsidR="000F615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0F615D"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8°TAEGEUK</w:t>
            </w:r>
            <w:r w:rsidR="000F61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- 7</w:t>
            </w:r>
            <w:r w:rsidR="000F615D"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°TAEGEUK</w:t>
            </w:r>
          </w:p>
        </w:tc>
      </w:tr>
      <w:tr w:rsidR="00715616" w:rsidRPr="005632FE" w:rsidTr="00715616">
        <w:trPr>
          <w:trHeight w:val="658"/>
        </w:trPr>
        <w:tc>
          <w:tcPr>
            <w:tcW w:w="3462" w:type="dxa"/>
            <w:gridSpan w:val="3"/>
          </w:tcPr>
          <w:p w:rsidR="000F615D" w:rsidRPr="00B94F8D" w:rsidRDefault="000F615D" w:rsidP="000F615D">
            <w:pPr>
              <w:pStyle w:val="TableParagraph"/>
              <w:spacing w:before="173"/>
              <w:ind w:left="93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FORMA LIBERA</w:t>
            </w:r>
          </w:p>
          <w:p w:rsidR="00715616" w:rsidRPr="00B94F8D" w:rsidRDefault="000F615D" w:rsidP="000F615D">
            <w:pPr>
              <w:pStyle w:val="TableParagraph"/>
              <w:spacing w:before="19"/>
              <w:ind w:left="80" w:righ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Una Forma a scelta del candidato</w:t>
            </w:r>
          </w:p>
        </w:tc>
        <w:tc>
          <w:tcPr>
            <w:tcW w:w="3458" w:type="dxa"/>
            <w:gridSpan w:val="3"/>
          </w:tcPr>
          <w:p w:rsidR="00715616" w:rsidRPr="005632FE" w:rsidRDefault="00715616" w:rsidP="00715616">
            <w:pPr>
              <w:pStyle w:val="TableParagraph"/>
              <w:spacing w:before="176"/>
              <w:ind w:left="1126" w:right="11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6°TAEGEUK</w:t>
            </w:r>
          </w:p>
        </w:tc>
        <w:tc>
          <w:tcPr>
            <w:tcW w:w="3076" w:type="dxa"/>
          </w:tcPr>
          <w:p w:rsidR="00715616" w:rsidRPr="005632FE" w:rsidRDefault="00715616" w:rsidP="00715616">
            <w:pPr>
              <w:pStyle w:val="TableParagraph"/>
              <w:spacing w:before="176"/>
              <w:ind w:left="10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5°TAEGEUK</w:t>
            </w:r>
          </w:p>
        </w:tc>
      </w:tr>
      <w:tr w:rsidR="00715616" w:rsidRPr="005632FE" w:rsidTr="00E82B5D">
        <w:trPr>
          <w:trHeight w:val="847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21"/>
              <w:ind w:left="81" w:righ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024" w:type="dxa"/>
          </w:tcPr>
          <w:p w:rsidR="00715616" w:rsidRPr="005632FE" w:rsidRDefault="00715616" w:rsidP="00715616">
            <w:pPr>
              <w:pStyle w:val="TableParagraph"/>
              <w:spacing w:line="256" w:lineRule="auto"/>
              <w:ind w:left="94" w:right="95" w:firstLine="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di </w:t>
            </w:r>
            <w:proofErr w:type="spellStart"/>
            <w:r w:rsidRPr="005632FE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510" w:type="dxa"/>
            <w:gridSpan w:val="3"/>
          </w:tcPr>
          <w:p w:rsidR="00715616" w:rsidRPr="00B94F8D" w:rsidRDefault="00715616" w:rsidP="00B217C0">
            <w:pPr>
              <w:pStyle w:val="TableParagraph"/>
              <w:spacing w:before="3" w:line="261" w:lineRule="auto"/>
              <w:ind w:left="94" w:right="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</w:p>
        </w:tc>
      </w:tr>
      <w:tr w:rsidR="00715616" w:rsidRPr="005632FE" w:rsidTr="00715616">
        <w:trPr>
          <w:trHeight w:val="708"/>
        </w:trPr>
        <w:tc>
          <w:tcPr>
            <w:tcW w:w="512" w:type="dxa"/>
          </w:tcPr>
          <w:p w:rsidR="00715616" w:rsidRPr="00B94F8D" w:rsidRDefault="00715616" w:rsidP="00715616">
            <w:pPr>
              <w:pStyle w:val="TableParagraph"/>
              <w:spacing w:before="11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:rsidR="00715616" w:rsidRPr="005632FE" w:rsidRDefault="00E82B5D" w:rsidP="00715616">
            <w:pPr>
              <w:pStyle w:val="TableParagraph"/>
              <w:ind w:right="181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A</w:t>
            </w:r>
          </w:p>
        </w:tc>
        <w:tc>
          <w:tcPr>
            <w:tcW w:w="9484" w:type="dxa"/>
            <w:gridSpan w:val="6"/>
          </w:tcPr>
          <w:p w:rsidR="00715616" w:rsidRPr="00B94F8D" w:rsidRDefault="00715616" w:rsidP="00715616">
            <w:pPr>
              <w:pStyle w:val="TableParagraph"/>
              <w:spacing w:before="3" w:line="261" w:lineRule="auto"/>
              <w:ind w:left="98" w:right="188"/>
              <w:rPr>
                <w:rFonts w:ascii="Times New Roman" w:hAnsi="Times New Roman" w:cs="Times New Roman"/>
                <w:spacing w:val="-44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Posizione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di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guardia,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Jiko</w:t>
            </w:r>
            <w:proofErr w:type="spellEnd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Chaghi</w:t>
            </w:r>
            <w:proofErr w:type="spellEnd"/>
            <w:r w:rsidR="00B217C0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gamba anteriore</w:t>
            </w:r>
            <w:r w:rsidRPr="00B94F8D">
              <w:rPr>
                <w:rFonts w:ascii="Times New Roman" w:hAnsi="Times New Roman" w:cs="Times New Roman"/>
                <w:b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(calcio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discendente</w:t>
            </w:r>
            <w:r w:rsidRPr="00B94F8D">
              <w:rPr>
                <w:rFonts w:ascii="Times New Roman" w:hAnsi="Times New Roman" w:cs="Times New Roman"/>
                <w:spacing w:val="-28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“</w:t>
            </w:r>
            <w:r w:rsidR="004E238B"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 xml:space="preserve">movimento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a pendolo”).</w:t>
            </w:r>
          </w:p>
          <w:p w:rsidR="00715616" w:rsidRPr="00B94F8D" w:rsidRDefault="00715616" w:rsidP="00715616">
            <w:pPr>
              <w:pStyle w:val="TableParagraph"/>
              <w:spacing w:before="3" w:line="261" w:lineRule="auto"/>
              <w:ind w:left="98" w:right="188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  <w:tr w:rsidR="00715616" w:rsidRPr="005632FE" w:rsidTr="00715616">
        <w:trPr>
          <w:trHeight w:val="527"/>
        </w:trPr>
        <w:tc>
          <w:tcPr>
            <w:tcW w:w="512" w:type="dxa"/>
          </w:tcPr>
          <w:p w:rsidR="00715616" w:rsidRPr="005632FE" w:rsidRDefault="00E82B5D" w:rsidP="00E82B5D">
            <w:pPr>
              <w:pStyle w:val="TableParagraph"/>
              <w:spacing w:before="176"/>
              <w:ind w:right="127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9484" w:type="dxa"/>
            <w:gridSpan w:val="6"/>
          </w:tcPr>
          <w:p w:rsidR="00715616" w:rsidRPr="00B94F8D" w:rsidRDefault="00715616" w:rsidP="007C406B">
            <w:pPr>
              <w:pStyle w:val="TableParagraph"/>
              <w:spacing w:before="3"/>
              <w:ind w:left="9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Posizione di guardia, </w:t>
            </w:r>
            <w:proofErr w:type="spellStart"/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Baddo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gamba anteriore </w:t>
            </w:r>
            <w:r w:rsidR="00B217C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(calcio girato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medio) + </w:t>
            </w:r>
            <w:proofErr w:type="spellStart"/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Mom</w:t>
            </w:r>
            <w:proofErr w:type="spellEnd"/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Dol</w:t>
            </w:r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l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yo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( calcio circolare </w:t>
            </w:r>
            <w:proofErr w:type="spellStart"/>
            <w:r w:rsidR="007C406B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indieto</w:t>
            </w:r>
            <w:proofErr w:type="spellEnd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). 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715616" w:rsidRDefault="00715616" w:rsidP="00E82B5D">
      <w:pPr>
        <w:spacing w:line="240" w:lineRule="auto"/>
        <w:rPr>
          <w:sz w:val="28"/>
          <w:szCs w:val="28"/>
        </w:rPr>
      </w:pPr>
    </w:p>
    <w:tbl>
      <w:tblPr>
        <w:tblW w:w="9996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219"/>
        <w:gridCol w:w="1731"/>
        <w:gridCol w:w="1024"/>
        <w:gridCol w:w="768"/>
        <w:gridCol w:w="1666"/>
        <w:gridCol w:w="3076"/>
      </w:tblGrid>
      <w:tr w:rsidR="00715616" w:rsidRPr="005632FE" w:rsidTr="00715616">
        <w:trPr>
          <w:trHeight w:val="575"/>
        </w:trPr>
        <w:tc>
          <w:tcPr>
            <w:tcW w:w="9996" w:type="dxa"/>
            <w:gridSpan w:val="7"/>
          </w:tcPr>
          <w:p w:rsidR="00715616" w:rsidRPr="00B94F8D" w:rsidRDefault="00715616" w:rsidP="00715616">
            <w:pPr>
              <w:pStyle w:val="TableParagraph"/>
              <w:tabs>
                <w:tab w:val="left" w:pos="7611"/>
              </w:tabs>
              <w:spacing w:before="177"/>
              <w:ind w:left="1491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53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53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3°DAN</w:t>
            </w:r>
          </w:p>
        </w:tc>
      </w:tr>
      <w:tr w:rsidR="00715616" w:rsidRPr="005632FE" w:rsidTr="00E82B5D">
        <w:trPr>
          <w:trHeight w:val="332"/>
        </w:trPr>
        <w:tc>
          <w:tcPr>
            <w:tcW w:w="1731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180"/>
              <w:ind w:left="41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3"/>
              <w:ind w:left="319"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2" w:type="dxa"/>
            <w:gridSpan w:val="2"/>
          </w:tcPr>
          <w:p w:rsidR="00715616" w:rsidRPr="00041992" w:rsidRDefault="00715616" w:rsidP="00715616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18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compiuti</w:t>
            </w:r>
            <w:proofErr w:type="spellEnd"/>
          </w:p>
        </w:tc>
        <w:tc>
          <w:tcPr>
            <w:tcW w:w="4742" w:type="dxa"/>
            <w:gridSpan w:val="2"/>
          </w:tcPr>
          <w:p w:rsidR="00715616" w:rsidRPr="00B94F8D" w:rsidRDefault="00715616" w:rsidP="00715616">
            <w:pPr>
              <w:pStyle w:val="TableParagraph"/>
              <w:spacing w:before="1" w:line="268" w:lineRule="auto"/>
              <w:ind w:left="586" w:right="220" w:hanging="26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2 ANNI di permanenza con il grado 2° DAN</w:t>
            </w:r>
          </w:p>
        </w:tc>
      </w:tr>
      <w:tr w:rsidR="00715616" w:rsidRPr="005632FE" w:rsidTr="00715616">
        <w:trPr>
          <w:trHeight w:val="289"/>
        </w:trPr>
        <w:tc>
          <w:tcPr>
            <w:tcW w:w="1731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1"/>
              <w:ind w:left="317" w:right="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34" w:type="dxa"/>
            <w:gridSpan w:val="4"/>
          </w:tcPr>
          <w:p w:rsidR="00715616" w:rsidRPr="005632FE" w:rsidRDefault="00715616" w:rsidP="00715616">
            <w:pPr>
              <w:pStyle w:val="TableParagraph"/>
              <w:spacing w:before="3"/>
              <w:ind w:left="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15616" w:rsidRPr="005632FE" w:rsidTr="00E82B5D">
        <w:trPr>
          <w:trHeight w:val="540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176"/>
              <w:ind w:left="67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FORMA OBBLIGATORIA</w:t>
            </w:r>
          </w:p>
        </w:tc>
        <w:tc>
          <w:tcPr>
            <w:tcW w:w="6534" w:type="dxa"/>
            <w:gridSpan w:val="4"/>
          </w:tcPr>
          <w:p w:rsidR="00715616" w:rsidRPr="005632FE" w:rsidRDefault="00715616" w:rsidP="007D27B6">
            <w:pPr>
              <w:pStyle w:val="TableParagraph"/>
              <w:tabs>
                <w:tab w:val="left" w:pos="6505"/>
              </w:tabs>
              <w:spacing w:before="176"/>
              <w:ind w:left="-15" w:right="2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KEUMGANG</w:t>
            </w:r>
            <w:r w:rsidR="007D27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 </w:t>
            </w:r>
            <w:r w:rsidR="007D27B6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KORYO</w:t>
            </w:r>
            <w:r w:rsidR="007D27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 </w:t>
            </w:r>
            <w:r w:rsidR="007D27B6"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8°TAEGEUK</w:t>
            </w:r>
          </w:p>
        </w:tc>
      </w:tr>
      <w:tr w:rsidR="00715616" w:rsidRPr="005632FE" w:rsidTr="00715616">
        <w:trPr>
          <w:trHeight w:val="705"/>
        </w:trPr>
        <w:tc>
          <w:tcPr>
            <w:tcW w:w="3462" w:type="dxa"/>
            <w:gridSpan w:val="3"/>
          </w:tcPr>
          <w:p w:rsidR="000F615D" w:rsidRPr="00B94F8D" w:rsidRDefault="000F615D" w:rsidP="000F615D">
            <w:pPr>
              <w:pStyle w:val="TableParagraph"/>
              <w:spacing w:before="173"/>
              <w:ind w:firstLine="93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FORMA LIBERA</w:t>
            </w:r>
          </w:p>
          <w:p w:rsidR="00715616" w:rsidRPr="00B94F8D" w:rsidRDefault="000F615D" w:rsidP="000F615D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Una Forma a scelta del candidato</w:t>
            </w:r>
          </w:p>
        </w:tc>
        <w:tc>
          <w:tcPr>
            <w:tcW w:w="3458" w:type="dxa"/>
            <w:gridSpan w:val="3"/>
          </w:tcPr>
          <w:p w:rsidR="00715616" w:rsidRPr="005632FE" w:rsidRDefault="00715616" w:rsidP="00715616">
            <w:pPr>
              <w:pStyle w:val="TableParagraph"/>
              <w:spacing w:before="180"/>
              <w:ind w:left="1126" w:right="11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7°TAEGEUK</w:t>
            </w:r>
          </w:p>
        </w:tc>
        <w:tc>
          <w:tcPr>
            <w:tcW w:w="3076" w:type="dxa"/>
          </w:tcPr>
          <w:p w:rsidR="00715616" w:rsidRPr="005632FE" w:rsidRDefault="00715616" w:rsidP="00715616">
            <w:pPr>
              <w:pStyle w:val="TableParagraph"/>
              <w:spacing w:before="180"/>
              <w:ind w:left="10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6°TAEGEUK</w:t>
            </w:r>
          </w:p>
        </w:tc>
      </w:tr>
      <w:tr w:rsidR="00715616" w:rsidRPr="005632FE" w:rsidTr="00715616">
        <w:trPr>
          <w:trHeight w:val="792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20"/>
              <w:ind w:left="81" w:righ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024" w:type="dxa"/>
          </w:tcPr>
          <w:p w:rsidR="00715616" w:rsidRPr="00041992" w:rsidRDefault="00715616" w:rsidP="00715616">
            <w:pPr>
              <w:pStyle w:val="TableParagraph"/>
              <w:spacing w:line="256" w:lineRule="auto"/>
              <w:ind w:left="94" w:right="95" w:firstLine="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510" w:type="dxa"/>
            <w:gridSpan w:val="3"/>
          </w:tcPr>
          <w:p w:rsidR="00715616" w:rsidRPr="00B94F8D" w:rsidRDefault="00715616" w:rsidP="00715616">
            <w:pPr>
              <w:pStyle w:val="TableParagraph"/>
              <w:spacing w:before="4" w:line="260" w:lineRule="atLeast"/>
              <w:ind w:left="94" w:right="75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="00B217C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,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.</w:t>
            </w:r>
          </w:p>
        </w:tc>
      </w:tr>
      <w:tr w:rsidR="00715616" w:rsidRPr="005632FE" w:rsidTr="00E82B5D">
        <w:trPr>
          <w:trHeight w:val="568"/>
        </w:trPr>
        <w:tc>
          <w:tcPr>
            <w:tcW w:w="512" w:type="dxa"/>
          </w:tcPr>
          <w:p w:rsidR="00715616" w:rsidRPr="005632FE" w:rsidRDefault="00715616" w:rsidP="00715616">
            <w:pPr>
              <w:pStyle w:val="TableParagraph"/>
              <w:spacing w:before="180"/>
              <w:ind w:right="17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8"/>
                <w:sz w:val="20"/>
                <w:szCs w:val="20"/>
              </w:rPr>
              <w:t>A</w:t>
            </w:r>
          </w:p>
        </w:tc>
        <w:tc>
          <w:tcPr>
            <w:tcW w:w="9484" w:type="dxa"/>
            <w:gridSpan w:val="6"/>
          </w:tcPr>
          <w:p w:rsidR="00715616" w:rsidRPr="00B94F8D" w:rsidRDefault="00715616" w:rsidP="00715616">
            <w:pPr>
              <w:pStyle w:val="TableParagraph"/>
              <w:spacing w:before="164" w:line="260" w:lineRule="atLeast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 xml:space="preserve">  Posizione</w:t>
            </w:r>
            <w:r w:rsidRPr="00B94F8D">
              <w:rPr>
                <w:rFonts w:ascii="Times New Roman" w:hAnsi="Times New Roman" w:cs="Times New Roman"/>
                <w:spacing w:val="-23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di</w:t>
            </w:r>
            <w:r w:rsidRPr="00B94F8D">
              <w:rPr>
                <w:rFonts w:ascii="Times New Roman" w:hAnsi="Times New Roman" w:cs="Times New Roman"/>
                <w:spacing w:val="-22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guardia,</w:t>
            </w:r>
            <w:r w:rsidRPr="00B94F8D">
              <w:rPr>
                <w:rFonts w:ascii="Times New Roman" w:hAnsi="Times New Roman" w:cs="Times New Roman"/>
                <w:spacing w:val="-23"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Mom</w:t>
            </w:r>
            <w:proofErr w:type="spellEnd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Dol</w:t>
            </w:r>
            <w:r w:rsidR="007C406B"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l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yo</w:t>
            </w:r>
            <w:proofErr w:type="spellEnd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pacing w:val="-22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(calcio</w:t>
            </w:r>
            <w:r w:rsidRPr="00B94F8D">
              <w:rPr>
                <w:rFonts w:ascii="Times New Roman" w:hAnsi="Times New Roman" w:cs="Times New Roman"/>
                <w:spacing w:val="-23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circolare</w:t>
            </w:r>
            <w:r w:rsidRPr="00B94F8D">
              <w:rPr>
                <w:rFonts w:ascii="Times New Roman" w:hAnsi="Times New Roman" w:cs="Times New Roman"/>
                <w:spacing w:val="-22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indietro)</w:t>
            </w:r>
            <w:r w:rsidRPr="00B94F8D">
              <w:rPr>
                <w:rFonts w:ascii="Times New Roman" w:hAnsi="Times New Roman" w:cs="Times New Roman"/>
                <w:spacing w:val="-22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sul</w:t>
            </w:r>
            <w:r w:rsidRPr="00B94F8D">
              <w:rPr>
                <w:rFonts w:ascii="Times New Roman" w:hAnsi="Times New Roman" w:cs="Times New Roman"/>
                <w:spacing w:val="-23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w w:val="95"/>
                <w:sz w:val="20"/>
                <w:szCs w:val="20"/>
                <w:lang w:val="it-IT"/>
              </w:rPr>
              <w:t>posto,</w:t>
            </w:r>
            <w:r w:rsidRPr="00B94F8D">
              <w:rPr>
                <w:rFonts w:ascii="Times New Roman" w:hAnsi="Times New Roman" w:cs="Times New Roman"/>
                <w:spacing w:val="-29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con</w:t>
            </w:r>
            <w:r w:rsidRPr="00B94F8D">
              <w:rPr>
                <w:rFonts w:ascii="Times New Roman" w:hAnsi="Times New Roman" w:cs="Times New Roman"/>
                <w:b/>
                <w:spacing w:val="-22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una</w:t>
            </w:r>
            <w:r w:rsidRPr="00B94F8D">
              <w:rPr>
                <w:rFonts w:ascii="Times New Roman" w:hAnsi="Times New Roman" w:cs="Times New Roman"/>
                <w:b/>
                <w:spacing w:val="-22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finta</w:t>
            </w:r>
            <w:r w:rsidRPr="00B94F8D">
              <w:rPr>
                <w:rFonts w:ascii="Times New Roman" w:hAnsi="Times New Roman" w:cs="Times New Roman"/>
                <w:b/>
                <w:spacing w:val="-23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del</w:t>
            </w:r>
            <w:r w:rsidRPr="00B94F8D">
              <w:rPr>
                <w:rFonts w:ascii="Times New Roman" w:hAnsi="Times New Roman" w:cs="Times New Roman"/>
                <w:b/>
                <w:spacing w:val="-22"/>
                <w:w w:val="9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piede 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anteriore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.</w:t>
            </w:r>
          </w:p>
        </w:tc>
      </w:tr>
      <w:tr w:rsidR="00715616" w:rsidRPr="005632FE" w:rsidTr="00715616">
        <w:trPr>
          <w:trHeight w:val="899"/>
        </w:trPr>
        <w:tc>
          <w:tcPr>
            <w:tcW w:w="512" w:type="dxa"/>
          </w:tcPr>
          <w:p w:rsidR="00715616" w:rsidRPr="00B94F8D" w:rsidRDefault="00715616" w:rsidP="00715616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:rsidR="00715616" w:rsidRPr="00B94F8D" w:rsidRDefault="00715616" w:rsidP="00715616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:rsidR="00715616" w:rsidRPr="005632FE" w:rsidRDefault="00715616" w:rsidP="00715616">
            <w:pPr>
              <w:pStyle w:val="TableParagraph"/>
              <w:ind w:right="1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B</w:t>
            </w:r>
          </w:p>
        </w:tc>
        <w:tc>
          <w:tcPr>
            <w:tcW w:w="9484" w:type="dxa"/>
            <w:gridSpan w:val="6"/>
          </w:tcPr>
          <w:p w:rsidR="00715616" w:rsidRPr="00B94F8D" w:rsidRDefault="00715616" w:rsidP="00B217C0">
            <w:pPr>
              <w:pStyle w:val="TableParagraph"/>
              <w:spacing w:before="3" w:line="261" w:lineRule="auto"/>
              <w:ind w:left="98" w:right="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Posizione di guardia,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Dwi</w:t>
            </w:r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t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(calcio </w:t>
            </w:r>
            <w:r w:rsidR="007C406B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laterale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indietro), preceduto da una proiezione del corpo in avanti (slittamento).</w:t>
            </w:r>
            <w:r w:rsidRPr="00B94F8D">
              <w:rPr>
                <w:rFonts w:ascii="Times New Roman" w:hAnsi="Times New Roman" w:cs="Times New Roman"/>
                <w:spacing w:val="-3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</w:t>
            </w:r>
            <w:r w:rsidRPr="00B94F8D">
              <w:rPr>
                <w:rFonts w:ascii="Times New Roman" w:hAnsi="Times New Roman" w:cs="Times New Roman"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</w:t>
            </w:r>
            <w:r w:rsidRPr="00B94F8D">
              <w:rPr>
                <w:rFonts w:ascii="Times New Roman" w:hAnsi="Times New Roman" w:cs="Times New Roman"/>
                <w:spacing w:val="-3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deve</w:t>
            </w:r>
            <w:r w:rsidRPr="00B94F8D">
              <w:rPr>
                <w:rFonts w:ascii="Times New Roman" w:hAnsi="Times New Roman" w:cs="Times New Roman"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essere</w:t>
            </w:r>
            <w:r w:rsidRPr="00B94F8D">
              <w:rPr>
                <w:rFonts w:ascii="Times New Roman" w:hAnsi="Times New Roman" w:cs="Times New Roman"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portata</w:t>
            </w:r>
            <w:r w:rsidRPr="00B94F8D">
              <w:rPr>
                <w:rFonts w:ascii="Times New Roman" w:hAnsi="Times New Roman" w:cs="Times New Roman"/>
                <w:spacing w:val="-3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in</w:t>
            </w:r>
            <w:r w:rsidRPr="00B94F8D">
              <w:rPr>
                <w:rFonts w:ascii="Times New Roman" w:hAnsi="Times New Roman" w:cs="Times New Roman"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</w:t>
            </w:r>
            <w:r w:rsidRPr="00B94F8D">
              <w:rPr>
                <w:rFonts w:ascii="Times New Roman" w:hAnsi="Times New Roman" w:cs="Times New Roman"/>
                <w:spacing w:val="-3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successiva</w:t>
            </w:r>
            <w:r w:rsidRPr="00B94F8D">
              <w:rPr>
                <w:rFonts w:ascii="Times New Roman" w:hAnsi="Times New Roman" w:cs="Times New Roman"/>
                <w:spacing w:val="-29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,</w:t>
            </w:r>
            <w:r w:rsidRPr="00B94F8D">
              <w:rPr>
                <w:rFonts w:ascii="Times New Roman" w:hAnsi="Times New Roman" w:cs="Times New Roman"/>
                <w:spacing w:val="-30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nella fase</w:t>
            </w:r>
            <w:r w:rsidRPr="00B94F8D">
              <w:rPr>
                <w:rFonts w:ascii="Times New Roman" w:hAnsi="Times New Roman" w:cs="Times New Roman"/>
                <w:b/>
                <w:spacing w:val="-18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d’andata</w:t>
            </w:r>
            <w:r w:rsidRPr="00B94F8D">
              <w:rPr>
                <w:rFonts w:ascii="Times New Roman" w:hAnsi="Times New Roman" w:cs="Times New Roman"/>
                <w:b/>
                <w:spacing w:val="-1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in</w:t>
            </w:r>
            <w:r w:rsidRPr="00B94F8D">
              <w:rPr>
                <w:rFonts w:ascii="Times New Roman" w:hAnsi="Times New Roman" w:cs="Times New Roman"/>
                <w:b/>
                <w:spacing w:val="-1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attacco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,</w:t>
            </w:r>
            <w:r w:rsidRPr="00B94F8D">
              <w:rPr>
                <w:rFonts w:ascii="Times New Roman" w:hAnsi="Times New Roman" w:cs="Times New Roman"/>
                <w:spacing w:val="-1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Nella</w:t>
            </w:r>
            <w:r w:rsidRPr="00B94F8D">
              <w:rPr>
                <w:rFonts w:ascii="Times New Roman" w:hAnsi="Times New Roman" w:cs="Times New Roman"/>
                <w:spacing w:val="-1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fase</w:t>
            </w:r>
            <w:r w:rsidRPr="00B94F8D">
              <w:rPr>
                <w:rFonts w:ascii="Times New Roman" w:hAnsi="Times New Roman" w:cs="Times New Roman"/>
                <w:spacing w:val="-1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di</w:t>
            </w:r>
            <w:r w:rsidRPr="00B94F8D">
              <w:rPr>
                <w:rFonts w:ascii="Times New Roman" w:hAnsi="Times New Roman" w:cs="Times New Roman"/>
                <w:spacing w:val="-18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ritor</w:t>
            </w:r>
            <w:r w:rsidR="00B217C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n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o,</w:t>
            </w:r>
            <w:r w:rsidRPr="00B94F8D">
              <w:rPr>
                <w:rFonts w:ascii="Times New Roman" w:hAnsi="Times New Roman" w:cs="Times New Roman"/>
                <w:spacing w:val="-17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7C406B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Baddo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pacing w:val="-1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(calcio </w:t>
            </w:r>
            <w:r w:rsidR="00B217C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girato</w:t>
            </w:r>
            <w:r w:rsidRPr="00B94F8D">
              <w:rPr>
                <w:rFonts w:ascii="Times New Roman" w:hAnsi="Times New Roman" w:cs="Times New Roman"/>
                <w:spacing w:val="-38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medio,</w:t>
            </w:r>
            <w:r w:rsidRPr="00B94F8D">
              <w:rPr>
                <w:rFonts w:ascii="Times New Roman" w:hAnsi="Times New Roman" w:cs="Times New Roman"/>
                <w:spacing w:val="-3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da</w:t>
            </w:r>
            <w:r w:rsidRPr="00B94F8D">
              <w:rPr>
                <w:rFonts w:ascii="Times New Roman" w:hAnsi="Times New Roman" w:cs="Times New Roman"/>
                <w:spacing w:val="-3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difesa</w:t>
            </w:r>
            <w:r w:rsidRPr="00B94F8D">
              <w:rPr>
                <w:rFonts w:ascii="Times New Roman" w:hAnsi="Times New Roman" w:cs="Times New Roman"/>
                <w:spacing w:val="-37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con </w:t>
            </w:r>
            <w:r w:rsidRPr="00B94F8D">
              <w:rPr>
                <w:rFonts w:ascii="Times New Roman" w:hAnsi="Times New Roman" w:cs="Times New Roman"/>
                <w:spacing w:val="-3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svincolo)</w:t>
            </w:r>
            <w:r w:rsidRPr="00B94F8D">
              <w:rPr>
                <w:rFonts w:ascii="Times New Roman" w:hAnsi="Times New Roman" w:cs="Times New Roman"/>
                <w:spacing w:val="-1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.</w:t>
            </w:r>
            <w:r w:rsidR="00B217C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715616" w:rsidRDefault="00715616" w:rsidP="00525E3F">
      <w:pPr>
        <w:spacing w:line="360" w:lineRule="auto"/>
        <w:rPr>
          <w:sz w:val="28"/>
          <w:szCs w:val="28"/>
        </w:rPr>
      </w:pPr>
    </w:p>
    <w:p w:rsidR="00715616" w:rsidRDefault="00715616" w:rsidP="00525E3F">
      <w:pPr>
        <w:spacing w:line="360" w:lineRule="auto"/>
        <w:rPr>
          <w:sz w:val="28"/>
          <w:szCs w:val="28"/>
        </w:rPr>
      </w:pPr>
    </w:p>
    <w:p w:rsidR="00715616" w:rsidRDefault="00715616" w:rsidP="00E82B5D">
      <w:pPr>
        <w:spacing w:line="240" w:lineRule="auto"/>
        <w:rPr>
          <w:sz w:val="16"/>
          <w:szCs w:val="16"/>
        </w:rPr>
      </w:pPr>
    </w:p>
    <w:p w:rsidR="000F13C3" w:rsidRDefault="000F13C3" w:rsidP="00E82B5D">
      <w:pPr>
        <w:spacing w:line="240" w:lineRule="auto"/>
        <w:rPr>
          <w:sz w:val="16"/>
          <w:szCs w:val="16"/>
        </w:rPr>
      </w:pPr>
    </w:p>
    <w:p w:rsidR="007D27B6" w:rsidRDefault="007D27B6" w:rsidP="00E82B5D">
      <w:pPr>
        <w:spacing w:line="240" w:lineRule="auto"/>
        <w:rPr>
          <w:sz w:val="16"/>
          <w:szCs w:val="16"/>
        </w:rPr>
      </w:pPr>
    </w:p>
    <w:p w:rsidR="007D27B6" w:rsidRPr="007C406B" w:rsidRDefault="007D27B6" w:rsidP="00E82B5D">
      <w:pPr>
        <w:spacing w:line="240" w:lineRule="auto"/>
        <w:rPr>
          <w:sz w:val="16"/>
          <w:szCs w:val="16"/>
        </w:rPr>
      </w:pPr>
    </w:p>
    <w:tbl>
      <w:tblPr>
        <w:tblW w:w="9996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219"/>
        <w:gridCol w:w="1731"/>
        <w:gridCol w:w="1024"/>
        <w:gridCol w:w="768"/>
        <w:gridCol w:w="1737"/>
        <w:gridCol w:w="3005"/>
      </w:tblGrid>
      <w:tr w:rsidR="00715616" w:rsidRPr="005632FE" w:rsidTr="00715616">
        <w:trPr>
          <w:trHeight w:val="619"/>
        </w:trPr>
        <w:tc>
          <w:tcPr>
            <w:tcW w:w="9996" w:type="dxa"/>
            <w:gridSpan w:val="7"/>
          </w:tcPr>
          <w:p w:rsidR="00715616" w:rsidRPr="00B94F8D" w:rsidRDefault="00715616" w:rsidP="00715616">
            <w:pPr>
              <w:pStyle w:val="TableParagraph"/>
              <w:tabs>
                <w:tab w:val="left" w:pos="7611"/>
              </w:tabs>
              <w:spacing w:before="220"/>
              <w:ind w:left="1491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53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4°DAN</w:t>
            </w:r>
          </w:p>
        </w:tc>
      </w:tr>
      <w:tr w:rsidR="00715616" w:rsidRPr="005632FE" w:rsidTr="00715616">
        <w:trPr>
          <w:trHeight w:val="363"/>
        </w:trPr>
        <w:tc>
          <w:tcPr>
            <w:tcW w:w="1731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224"/>
              <w:ind w:left="41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1"/>
              <w:ind w:left="318"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2" w:type="dxa"/>
            <w:gridSpan w:val="2"/>
          </w:tcPr>
          <w:p w:rsidR="00715616" w:rsidRPr="005632FE" w:rsidRDefault="00715616" w:rsidP="00715616">
            <w:pPr>
              <w:pStyle w:val="TableParagraph"/>
              <w:spacing w:before="1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21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anni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compiuti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42" w:type="dxa"/>
            <w:gridSpan w:val="2"/>
          </w:tcPr>
          <w:p w:rsidR="00715616" w:rsidRPr="00B94F8D" w:rsidRDefault="00715616" w:rsidP="00715616">
            <w:pPr>
              <w:pStyle w:val="TableParagraph"/>
              <w:ind w:right="15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3 ANNI di permanenza con il grado 3</w:t>
            </w:r>
            <w:r w:rsidR="004E238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°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DAN</w:t>
            </w:r>
          </w:p>
        </w:tc>
      </w:tr>
      <w:tr w:rsidR="00715616" w:rsidRPr="005632FE" w:rsidTr="00715616">
        <w:trPr>
          <w:trHeight w:val="289"/>
        </w:trPr>
        <w:tc>
          <w:tcPr>
            <w:tcW w:w="1731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1"/>
              <w:ind w:left="317" w:right="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34" w:type="dxa"/>
            <w:gridSpan w:val="4"/>
          </w:tcPr>
          <w:p w:rsidR="00715616" w:rsidRPr="005632FE" w:rsidRDefault="00715616" w:rsidP="00E82B5D">
            <w:pPr>
              <w:pStyle w:val="TableParagraph"/>
              <w:ind w:left="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E82B5D">
        <w:trPr>
          <w:trHeight w:val="589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224"/>
              <w:ind w:left="67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FORMA OBBLIGATORIA</w:t>
            </w:r>
          </w:p>
        </w:tc>
        <w:tc>
          <w:tcPr>
            <w:tcW w:w="6534" w:type="dxa"/>
            <w:gridSpan w:val="4"/>
          </w:tcPr>
          <w:p w:rsidR="00715616" w:rsidRPr="005632FE" w:rsidRDefault="00715616" w:rsidP="007D27B6">
            <w:pPr>
              <w:pStyle w:val="TableParagraph"/>
              <w:tabs>
                <w:tab w:val="left" w:pos="6505"/>
              </w:tabs>
              <w:spacing w:before="224"/>
              <w:ind w:left="-1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TAEBACK</w:t>
            </w:r>
            <w:r w:rsidR="007D27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7D27B6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KEUMGANG</w:t>
            </w:r>
            <w:r w:rsidR="007D27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7D27B6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KORYO</w:t>
            </w:r>
          </w:p>
        </w:tc>
      </w:tr>
      <w:tr w:rsidR="00715616" w:rsidRPr="005632FE" w:rsidTr="007A4722">
        <w:trPr>
          <w:trHeight w:val="705"/>
        </w:trPr>
        <w:tc>
          <w:tcPr>
            <w:tcW w:w="3462" w:type="dxa"/>
            <w:gridSpan w:val="3"/>
          </w:tcPr>
          <w:p w:rsidR="000F615D" w:rsidRPr="00B94F8D" w:rsidRDefault="000F615D" w:rsidP="000F615D">
            <w:pPr>
              <w:pStyle w:val="TableParagraph"/>
              <w:spacing w:before="173"/>
              <w:ind w:left="93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FORMA LIBERA</w:t>
            </w:r>
          </w:p>
          <w:p w:rsidR="00715616" w:rsidRPr="00B94F8D" w:rsidRDefault="000F615D" w:rsidP="000F615D">
            <w:pPr>
              <w:pStyle w:val="TableParagraph"/>
              <w:spacing w:before="19"/>
              <w:ind w:left="80" w:righ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Una Forma a scelta del candidato</w:t>
            </w:r>
          </w:p>
        </w:tc>
        <w:tc>
          <w:tcPr>
            <w:tcW w:w="3529" w:type="dxa"/>
            <w:gridSpan w:val="3"/>
          </w:tcPr>
          <w:p w:rsidR="00715616" w:rsidRPr="00B94F8D" w:rsidRDefault="00715616" w:rsidP="00715616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:rsidR="00715616" w:rsidRPr="005632FE" w:rsidRDefault="00715616" w:rsidP="007A4722">
            <w:pPr>
              <w:pStyle w:val="TableParagraph"/>
              <w:ind w:left="1254" w:righ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8°TAEGEUK</w:t>
            </w:r>
          </w:p>
        </w:tc>
        <w:tc>
          <w:tcPr>
            <w:tcW w:w="3005" w:type="dxa"/>
          </w:tcPr>
          <w:p w:rsidR="00715616" w:rsidRPr="005632FE" w:rsidRDefault="00715616" w:rsidP="00715616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616" w:rsidRPr="005632FE" w:rsidRDefault="00715616" w:rsidP="0071561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hAnsi="Times New Roman" w:cs="Times New Roman"/>
                <w:b/>
                <w:sz w:val="20"/>
                <w:szCs w:val="20"/>
              </w:rPr>
              <w:t>7°TAEGEUK</w:t>
            </w:r>
          </w:p>
        </w:tc>
      </w:tr>
      <w:tr w:rsidR="00715616" w:rsidRPr="005632FE" w:rsidTr="00715616">
        <w:trPr>
          <w:trHeight w:val="799"/>
        </w:trPr>
        <w:tc>
          <w:tcPr>
            <w:tcW w:w="3462" w:type="dxa"/>
            <w:gridSpan w:val="3"/>
          </w:tcPr>
          <w:p w:rsidR="00715616" w:rsidRPr="005632FE" w:rsidRDefault="00715616" w:rsidP="00715616">
            <w:pPr>
              <w:pStyle w:val="TableParagraph"/>
              <w:spacing w:before="19"/>
              <w:ind w:left="9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024" w:type="dxa"/>
          </w:tcPr>
          <w:p w:rsidR="00715616" w:rsidRPr="005632FE" w:rsidRDefault="00715616" w:rsidP="00715616">
            <w:pPr>
              <w:pStyle w:val="TableParagraph"/>
              <w:spacing w:line="256" w:lineRule="auto"/>
              <w:ind w:left="94" w:right="95" w:firstLine="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510" w:type="dxa"/>
            <w:gridSpan w:val="3"/>
          </w:tcPr>
          <w:p w:rsidR="00715616" w:rsidRPr="00B94F8D" w:rsidRDefault="00715616" w:rsidP="00B217C0">
            <w:pPr>
              <w:pStyle w:val="TableParagraph"/>
              <w:spacing w:before="3" w:line="261" w:lineRule="auto"/>
              <w:ind w:left="94" w:right="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.</w:t>
            </w:r>
          </w:p>
        </w:tc>
      </w:tr>
      <w:tr w:rsidR="00715616" w:rsidRPr="005632FE" w:rsidTr="00715616">
        <w:trPr>
          <w:trHeight w:val="527"/>
        </w:trPr>
        <w:tc>
          <w:tcPr>
            <w:tcW w:w="512" w:type="dxa"/>
          </w:tcPr>
          <w:p w:rsidR="00715616" w:rsidRPr="005632FE" w:rsidRDefault="007A4722" w:rsidP="00715616">
            <w:pPr>
              <w:pStyle w:val="TableParagraph"/>
              <w:spacing w:before="179"/>
              <w:ind w:left="9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9484" w:type="dxa"/>
            <w:gridSpan w:val="6"/>
          </w:tcPr>
          <w:p w:rsidR="00715616" w:rsidRPr="00B94F8D" w:rsidRDefault="00715616" w:rsidP="00715616">
            <w:pPr>
              <w:pStyle w:val="TableParagraph"/>
              <w:spacing w:line="240" w:lineRule="exact"/>
              <w:ind w:left="9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Posizione di guardia, sul posto,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Dwi</w:t>
            </w:r>
            <w:r w:rsidR="000F13C3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t</w:t>
            </w:r>
            <w:proofErr w:type="spellEnd"/>
            <w:r w:rsidR="000F13C3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(calcio </w:t>
            </w:r>
            <w:r w:rsidR="000F13C3"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laterale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indietro).</w:t>
            </w:r>
          </w:p>
          <w:p w:rsidR="00715616" w:rsidRPr="00B94F8D" w:rsidRDefault="00715616" w:rsidP="00715616">
            <w:pPr>
              <w:pStyle w:val="TableParagraph"/>
              <w:spacing w:line="240" w:lineRule="exact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 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  <w:tr w:rsidR="00715616" w:rsidRPr="005632FE" w:rsidTr="00715616">
        <w:trPr>
          <w:trHeight w:val="527"/>
        </w:trPr>
        <w:tc>
          <w:tcPr>
            <w:tcW w:w="512" w:type="dxa"/>
          </w:tcPr>
          <w:p w:rsidR="00715616" w:rsidRPr="005632FE" w:rsidRDefault="007A4722" w:rsidP="00715616">
            <w:pPr>
              <w:pStyle w:val="TableParagraph"/>
              <w:spacing w:before="179"/>
              <w:ind w:left="9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9484" w:type="dxa"/>
            <w:gridSpan w:val="6"/>
          </w:tcPr>
          <w:p w:rsidR="00715616" w:rsidRPr="00B94F8D" w:rsidRDefault="00715616" w:rsidP="00715616">
            <w:pPr>
              <w:pStyle w:val="TableParagraph"/>
              <w:spacing w:line="240" w:lineRule="exact"/>
              <w:ind w:left="9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Posizione di guardia,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Mom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Dol</w:t>
            </w:r>
            <w:r w:rsidR="000F13C3"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l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yo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(calcio circolare indietro). </w:t>
            </w:r>
          </w:p>
          <w:p w:rsidR="00715616" w:rsidRPr="00B94F8D" w:rsidRDefault="00715616" w:rsidP="00715616">
            <w:pPr>
              <w:pStyle w:val="TableParagraph"/>
              <w:spacing w:line="240" w:lineRule="exact"/>
              <w:ind w:left="98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715616" w:rsidRDefault="00715616" w:rsidP="007A4722">
      <w:pPr>
        <w:spacing w:line="240" w:lineRule="auto"/>
        <w:rPr>
          <w:sz w:val="28"/>
          <w:szCs w:val="28"/>
        </w:rPr>
      </w:pPr>
    </w:p>
    <w:tbl>
      <w:tblPr>
        <w:tblW w:w="9996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2"/>
        <w:gridCol w:w="1089"/>
        <w:gridCol w:w="1731"/>
        <w:gridCol w:w="1119"/>
        <w:gridCol w:w="673"/>
        <w:gridCol w:w="4742"/>
      </w:tblGrid>
      <w:tr w:rsidR="00715616" w:rsidRPr="005632FE" w:rsidTr="00715616">
        <w:trPr>
          <w:trHeight w:val="532"/>
        </w:trPr>
        <w:tc>
          <w:tcPr>
            <w:tcW w:w="9996" w:type="dxa"/>
            <w:gridSpan w:val="6"/>
          </w:tcPr>
          <w:p w:rsidR="00715616" w:rsidRPr="00B94F8D" w:rsidRDefault="00715616" w:rsidP="00715616">
            <w:pPr>
              <w:pStyle w:val="TableParagraph"/>
              <w:spacing w:before="180"/>
              <w:ind w:left="778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 xml:space="preserve">PROGRAMMA D’ESAME per CINTURA NERA 5°DAN </w:t>
            </w:r>
          </w:p>
        </w:tc>
      </w:tr>
      <w:tr w:rsidR="00715616" w:rsidRPr="005632FE" w:rsidTr="00715616">
        <w:trPr>
          <w:trHeight w:val="527"/>
        </w:trPr>
        <w:tc>
          <w:tcPr>
            <w:tcW w:w="1731" w:type="dxa"/>
            <w:gridSpan w:val="2"/>
            <w:vMerge w:val="restart"/>
          </w:tcPr>
          <w:p w:rsidR="00715616" w:rsidRPr="005632FE" w:rsidRDefault="00715616" w:rsidP="00715616">
            <w:pPr>
              <w:pStyle w:val="TableParagraph"/>
              <w:spacing w:before="176"/>
              <w:ind w:left="41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3"/>
              <w:ind w:left="319"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2" w:type="dxa"/>
            <w:gridSpan w:val="2"/>
          </w:tcPr>
          <w:p w:rsidR="00715616" w:rsidRPr="005632FE" w:rsidRDefault="00715616" w:rsidP="00715616">
            <w:pPr>
              <w:pStyle w:val="TableParagraph"/>
              <w:spacing w:before="3"/>
              <w:ind w:left="313" w:right="3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25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anni</w:t>
            </w:r>
            <w:proofErr w:type="spellEnd"/>
          </w:p>
          <w:p w:rsidR="00715616" w:rsidRPr="005632FE" w:rsidRDefault="00715616" w:rsidP="00715616">
            <w:pPr>
              <w:pStyle w:val="TableParagraph"/>
              <w:spacing w:before="20" w:line="240" w:lineRule="exact"/>
              <w:ind w:left="313" w:right="3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compiuti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42" w:type="dxa"/>
          </w:tcPr>
          <w:p w:rsidR="00715616" w:rsidRPr="00B94F8D" w:rsidRDefault="00715616" w:rsidP="00715616">
            <w:pPr>
              <w:pStyle w:val="TableParagraph"/>
              <w:spacing w:line="252" w:lineRule="auto"/>
              <w:ind w:right="12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4 ANNI di permanenza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con il grado 4</w:t>
            </w:r>
            <w:r w:rsidR="004E238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°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DAN</w:t>
            </w:r>
          </w:p>
        </w:tc>
      </w:tr>
      <w:tr w:rsidR="00715616" w:rsidRPr="005632FE" w:rsidTr="00715616">
        <w:trPr>
          <w:trHeight w:val="289"/>
        </w:trPr>
        <w:tc>
          <w:tcPr>
            <w:tcW w:w="1731" w:type="dxa"/>
            <w:gridSpan w:val="2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1"/>
              <w:ind w:left="317" w:right="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34" w:type="dxa"/>
            <w:gridSpan w:val="3"/>
          </w:tcPr>
          <w:p w:rsidR="00715616" w:rsidRPr="005632FE" w:rsidRDefault="00715616" w:rsidP="007A4722">
            <w:pPr>
              <w:pStyle w:val="TableParagraph"/>
              <w:spacing w:before="3"/>
              <w:ind w:left="128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7D27B6">
        <w:trPr>
          <w:trHeight w:val="516"/>
        </w:trPr>
        <w:tc>
          <w:tcPr>
            <w:tcW w:w="3462" w:type="dxa"/>
            <w:gridSpan w:val="3"/>
          </w:tcPr>
          <w:p w:rsidR="007D27B6" w:rsidRDefault="007D27B6" w:rsidP="007D27B6">
            <w:pPr>
              <w:pStyle w:val="TableParagraph"/>
              <w:spacing w:before="1"/>
              <w:ind w:left="61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715616" w:rsidRPr="005632FE" w:rsidRDefault="00715616" w:rsidP="007D27B6">
            <w:pPr>
              <w:pStyle w:val="TableParagraph"/>
              <w:spacing w:before="1"/>
              <w:ind w:left="61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FORME OBBLIGATORIE</w:t>
            </w:r>
          </w:p>
        </w:tc>
        <w:tc>
          <w:tcPr>
            <w:tcW w:w="6534" w:type="dxa"/>
            <w:gridSpan w:val="3"/>
          </w:tcPr>
          <w:p w:rsidR="00715616" w:rsidRPr="005632FE" w:rsidRDefault="00715616" w:rsidP="007D27B6">
            <w:pPr>
              <w:pStyle w:val="TableParagraph"/>
              <w:spacing w:before="173"/>
              <w:ind w:left="-1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PYONGWON</w:t>
            </w:r>
            <w:r w:rsidR="007D27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 </w:t>
            </w: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SIPJIN</w:t>
            </w:r>
            <w:r w:rsidR="00137A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</w:t>
            </w:r>
            <w:r w:rsidR="007D27B6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TAEBACK</w:t>
            </w:r>
            <w:r w:rsidR="00137A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</w:t>
            </w:r>
            <w:r w:rsidR="007D27B6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KEUMGANG</w:t>
            </w:r>
          </w:p>
        </w:tc>
      </w:tr>
      <w:tr w:rsidR="00715616" w:rsidRPr="005632FE" w:rsidTr="00715616">
        <w:trPr>
          <w:trHeight w:val="983"/>
        </w:trPr>
        <w:tc>
          <w:tcPr>
            <w:tcW w:w="3462" w:type="dxa"/>
            <w:gridSpan w:val="3"/>
          </w:tcPr>
          <w:p w:rsidR="00715616" w:rsidRDefault="00715616" w:rsidP="00715616">
            <w:pPr>
              <w:pStyle w:val="TableParagraph"/>
              <w:spacing w:before="19"/>
              <w:ind w:left="80" w:righ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715616" w:rsidRPr="005632FE" w:rsidRDefault="00715616" w:rsidP="00715616">
            <w:pPr>
              <w:pStyle w:val="TableParagraph"/>
              <w:spacing w:before="19"/>
              <w:ind w:left="80" w:righ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TECNICHE DI CALCIO</w:t>
            </w:r>
          </w:p>
        </w:tc>
        <w:tc>
          <w:tcPr>
            <w:tcW w:w="1119" w:type="dxa"/>
          </w:tcPr>
          <w:p w:rsidR="00715616" w:rsidRPr="005632FE" w:rsidRDefault="00715616" w:rsidP="00715616">
            <w:pPr>
              <w:pStyle w:val="TableParagraph"/>
              <w:spacing w:before="167"/>
              <w:ind w:right="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Modalità</w:t>
            </w:r>
            <w:proofErr w:type="spellEnd"/>
            <w:r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   </w:t>
            </w:r>
            <w:r w:rsidRPr="005632F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b/>
                <w:w w:val="85"/>
                <w:sz w:val="20"/>
                <w:szCs w:val="20"/>
              </w:rPr>
              <w:t>Esecuzione</w:t>
            </w:r>
            <w:proofErr w:type="spellEnd"/>
          </w:p>
        </w:tc>
        <w:tc>
          <w:tcPr>
            <w:tcW w:w="5415" w:type="dxa"/>
            <w:gridSpan w:val="2"/>
          </w:tcPr>
          <w:p w:rsidR="00715616" w:rsidRPr="00B94F8D" w:rsidRDefault="00715616" w:rsidP="00715616">
            <w:pPr>
              <w:pStyle w:val="TableParagraph"/>
              <w:spacing w:line="235" w:lineRule="exact"/>
              <w:ind w:left="154"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  <w:p w:rsidR="00715616" w:rsidRPr="00B94F8D" w:rsidRDefault="00715616" w:rsidP="00715616">
            <w:pPr>
              <w:pStyle w:val="TableParagraph"/>
              <w:spacing w:line="235" w:lineRule="exact"/>
              <w:ind w:left="154"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Dalla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posizione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guardia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(gamba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 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dx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1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dietro),</w:t>
            </w:r>
            <w:r w:rsidRPr="00B94F8D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esecuzione d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ella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tecnica,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dx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o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sx</w:t>
            </w:r>
            <w:proofErr w:type="spellEnd"/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, con o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        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senza </w:t>
            </w:r>
            <w:r w:rsidRPr="00B94F8D">
              <w:rPr>
                <w:rFonts w:ascii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soluzione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di </w:t>
            </w:r>
            <w:r w:rsidRPr="00B94F8D">
              <w:rPr>
                <w:rFonts w:ascii="Times New Roman" w:hAnsi="Times New Roman" w:cs="Times New Roman"/>
                <w:spacing w:val="-47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continuità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.</w:t>
            </w:r>
          </w:p>
        </w:tc>
      </w:tr>
      <w:tr w:rsidR="00715616" w:rsidRPr="005632FE" w:rsidTr="00715616">
        <w:trPr>
          <w:trHeight w:val="389"/>
        </w:trPr>
        <w:tc>
          <w:tcPr>
            <w:tcW w:w="642" w:type="dxa"/>
          </w:tcPr>
          <w:p w:rsidR="00715616" w:rsidRPr="005632FE" w:rsidRDefault="007A4722" w:rsidP="00715616">
            <w:pPr>
              <w:pStyle w:val="TableParagraph"/>
              <w:spacing w:before="3"/>
              <w:ind w:left="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9354" w:type="dxa"/>
            <w:gridSpan w:val="5"/>
          </w:tcPr>
          <w:p w:rsidR="00715616" w:rsidRPr="00B94F8D" w:rsidRDefault="00715616" w:rsidP="00715616">
            <w:pPr>
              <w:pStyle w:val="TableParagraph"/>
              <w:spacing w:before="3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Posizione</w:t>
            </w:r>
            <w:r w:rsidR="000F13C3" w:rsidRPr="00B94F8D">
              <w:rPr>
                <w:rFonts w:ascii="Times New Roman" w:eastAsia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</w:t>
            </w:r>
            <w:r w:rsidR="000F13C3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guardia</w:t>
            </w:r>
            <w:r w:rsidR="000F13C3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</w:t>
            </w:r>
            <w:r w:rsidR="000F13C3" w:rsidRPr="00B94F8D">
              <w:rPr>
                <w:rFonts w:ascii="Times New Roman" w:eastAsia="Times New Roman" w:hAnsi="Times New Roman" w:cs="Times New Roman"/>
                <w:spacing w:val="-46"/>
                <w:sz w:val="20"/>
                <w:szCs w:val="20"/>
                <w:lang w:val="it-IT"/>
              </w:rPr>
              <w:t xml:space="preserve"> 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passo</w:t>
            </w:r>
            <w:r w:rsidR="000F13C3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avanti,</w:t>
            </w:r>
            <w:r w:rsidR="000F13C3"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pacing w:val="-45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Jiko</w:t>
            </w:r>
            <w:proofErr w:type="spellEnd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="000F13C3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b/>
                <w:spacing w:val="-46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(calcio</w:t>
            </w:r>
            <w:r w:rsidRPr="00B94F8D">
              <w:rPr>
                <w:rFonts w:ascii="Times New Roman" w:eastAsia="Times New Roman" w:hAnsi="Times New Roman" w:cs="Times New Roman"/>
                <w:spacing w:val="-45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discendente).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  </w:t>
            </w:r>
          </w:p>
          <w:p w:rsidR="00715616" w:rsidRPr="00B94F8D" w:rsidRDefault="00715616" w:rsidP="0071561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  <w:tr w:rsidR="00715616" w:rsidRPr="005632FE" w:rsidTr="00715616">
        <w:trPr>
          <w:trHeight w:val="389"/>
        </w:trPr>
        <w:tc>
          <w:tcPr>
            <w:tcW w:w="642" w:type="dxa"/>
          </w:tcPr>
          <w:p w:rsidR="00715616" w:rsidRPr="005632FE" w:rsidRDefault="007A4722" w:rsidP="00715616">
            <w:pPr>
              <w:pStyle w:val="TableParagraph"/>
              <w:spacing w:before="3"/>
              <w:ind w:left="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9354" w:type="dxa"/>
            <w:gridSpan w:val="5"/>
          </w:tcPr>
          <w:p w:rsidR="000F13C3" w:rsidRPr="00B94F8D" w:rsidRDefault="000F13C3" w:rsidP="000F13C3">
            <w:pPr>
              <w:pStyle w:val="TableParagraph"/>
              <w:spacing w:line="240" w:lineRule="exact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Posizione di guardia, passo avanti,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Dwit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 </w:t>
            </w:r>
            <w:proofErr w:type="spellStart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>Chaghi</w:t>
            </w:r>
            <w:proofErr w:type="spellEnd"/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(calcio laterale indietro).</w:t>
            </w:r>
          </w:p>
          <w:p w:rsidR="00715616" w:rsidRPr="00B94F8D" w:rsidRDefault="00715616" w:rsidP="0071561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La tecnica deve essere portata in</w:t>
            </w:r>
            <w:r w:rsidRPr="00B94F8D">
              <w:rPr>
                <w:rFonts w:ascii="Times New Roman" w:hAnsi="Times New Roman" w:cs="Times New Roman"/>
                <w:spacing w:val="-12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sequenza successiva</w:t>
            </w:r>
            <w:r w:rsidRPr="00B94F8D">
              <w:rPr>
                <w:rFonts w:ascii="Times New Roman" w:hAnsi="Times New Roman" w:cs="Times New Roman"/>
                <w:spacing w:val="-34"/>
                <w:sz w:val="20"/>
                <w:szCs w:val="20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(destra/sinistra).</w:t>
            </w:r>
          </w:p>
        </w:tc>
      </w:tr>
    </w:tbl>
    <w:p w:rsidR="007D27B6" w:rsidRDefault="007D27B6" w:rsidP="00525E3F">
      <w:pPr>
        <w:spacing w:line="360" w:lineRule="auto"/>
        <w:rPr>
          <w:sz w:val="28"/>
          <w:szCs w:val="28"/>
        </w:rPr>
      </w:pPr>
    </w:p>
    <w:p w:rsidR="00715616" w:rsidRDefault="00715616" w:rsidP="00525E3F">
      <w:pPr>
        <w:spacing w:line="360" w:lineRule="auto"/>
        <w:rPr>
          <w:sz w:val="28"/>
          <w:szCs w:val="28"/>
        </w:rPr>
      </w:pPr>
    </w:p>
    <w:p w:rsidR="00715616" w:rsidRDefault="00715616" w:rsidP="007A4722">
      <w:pPr>
        <w:spacing w:line="240" w:lineRule="auto"/>
        <w:rPr>
          <w:sz w:val="28"/>
          <w:szCs w:val="28"/>
        </w:rPr>
      </w:pPr>
    </w:p>
    <w:p w:rsidR="00137A8B" w:rsidRDefault="00137A8B" w:rsidP="007A4722">
      <w:pPr>
        <w:spacing w:line="240" w:lineRule="auto"/>
        <w:rPr>
          <w:sz w:val="28"/>
          <w:szCs w:val="28"/>
        </w:rPr>
      </w:pPr>
    </w:p>
    <w:p w:rsidR="00137A8B" w:rsidRDefault="00137A8B" w:rsidP="007A4722">
      <w:pPr>
        <w:spacing w:line="240" w:lineRule="auto"/>
        <w:rPr>
          <w:sz w:val="28"/>
          <w:szCs w:val="28"/>
        </w:rPr>
      </w:pPr>
    </w:p>
    <w:p w:rsidR="00137A8B" w:rsidRDefault="00137A8B" w:rsidP="007A4722">
      <w:pPr>
        <w:spacing w:line="240" w:lineRule="auto"/>
        <w:rPr>
          <w:sz w:val="28"/>
          <w:szCs w:val="28"/>
        </w:rPr>
      </w:pPr>
    </w:p>
    <w:p w:rsidR="00137A8B" w:rsidRDefault="00137A8B" w:rsidP="007A4722">
      <w:pPr>
        <w:spacing w:line="240" w:lineRule="auto"/>
        <w:rPr>
          <w:sz w:val="28"/>
          <w:szCs w:val="28"/>
        </w:rPr>
      </w:pPr>
    </w:p>
    <w:p w:rsidR="00137A8B" w:rsidRDefault="00137A8B" w:rsidP="007A4722">
      <w:pPr>
        <w:spacing w:line="240" w:lineRule="auto"/>
        <w:rPr>
          <w:sz w:val="28"/>
          <w:szCs w:val="28"/>
        </w:rPr>
      </w:pPr>
    </w:p>
    <w:p w:rsidR="00F054AB" w:rsidRPr="004E238B" w:rsidRDefault="00F054AB" w:rsidP="007A4722">
      <w:pPr>
        <w:spacing w:line="240" w:lineRule="auto"/>
        <w:rPr>
          <w:sz w:val="16"/>
          <w:szCs w:val="16"/>
        </w:rPr>
      </w:pPr>
    </w:p>
    <w:tbl>
      <w:tblPr>
        <w:tblW w:w="9996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731"/>
        <w:gridCol w:w="1792"/>
        <w:gridCol w:w="4742"/>
      </w:tblGrid>
      <w:tr w:rsidR="00715616" w:rsidRPr="005632FE" w:rsidTr="00715616">
        <w:trPr>
          <w:trHeight w:val="575"/>
        </w:trPr>
        <w:tc>
          <w:tcPr>
            <w:tcW w:w="9996" w:type="dxa"/>
            <w:gridSpan w:val="4"/>
          </w:tcPr>
          <w:p w:rsidR="00715616" w:rsidRPr="00B94F8D" w:rsidRDefault="00715616" w:rsidP="00715616">
            <w:pPr>
              <w:pStyle w:val="TableParagraph"/>
              <w:tabs>
                <w:tab w:val="left" w:pos="7611"/>
              </w:tabs>
              <w:spacing w:before="177"/>
              <w:ind w:left="1491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53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6° DAN</w:t>
            </w:r>
          </w:p>
        </w:tc>
      </w:tr>
      <w:tr w:rsidR="00715616" w:rsidRPr="005632FE" w:rsidTr="00715616">
        <w:trPr>
          <w:trHeight w:val="527"/>
        </w:trPr>
        <w:tc>
          <w:tcPr>
            <w:tcW w:w="1731" w:type="dxa"/>
            <w:vMerge w:val="restart"/>
          </w:tcPr>
          <w:p w:rsidR="00715616" w:rsidRPr="005632FE" w:rsidRDefault="00715616" w:rsidP="00715616">
            <w:pPr>
              <w:pStyle w:val="TableParagraph"/>
              <w:spacing w:before="180"/>
              <w:ind w:left="41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3"/>
              <w:ind w:left="319" w:right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2" w:type="dxa"/>
          </w:tcPr>
          <w:p w:rsidR="00715616" w:rsidRPr="005632FE" w:rsidRDefault="00715616" w:rsidP="00715616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30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anni</w:t>
            </w:r>
            <w:proofErr w:type="spellEnd"/>
          </w:p>
          <w:p w:rsidR="00715616" w:rsidRPr="005632FE" w:rsidRDefault="00715616" w:rsidP="00715616">
            <w:pPr>
              <w:pStyle w:val="TableParagraph"/>
              <w:spacing w:before="20" w:line="240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compiuti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42" w:type="dxa"/>
          </w:tcPr>
          <w:p w:rsidR="00715616" w:rsidRPr="00B94F8D" w:rsidRDefault="00715616" w:rsidP="00715616">
            <w:pPr>
              <w:pStyle w:val="TableParagraph"/>
              <w:spacing w:line="256" w:lineRule="auto"/>
              <w:ind w:right="21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5 ANNI di permanenza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con il grado 5</w:t>
            </w:r>
            <w:r w:rsidR="004E238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°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DAN</w:t>
            </w:r>
          </w:p>
        </w:tc>
      </w:tr>
      <w:tr w:rsidR="00715616" w:rsidRPr="005632FE" w:rsidTr="00715616">
        <w:trPr>
          <w:trHeight w:val="289"/>
        </w:trPr>
        <w:tc>
          <w:tcPr>
            <w:tcW w:w="1731" w:type="dxa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1" w:type="dxa"/>
          </w:tcPr>
          <w:p w:rsidR="00715616" w:rsidRPr="005632FE" w:rsidRDefault="00715616" w:rsidP="00715616">
            <w:pPr>
              <w:pStyle w:val="TableParagraph"/>
              <w:spacing w:before="1"/>
              <w:ind w:left="317" w:right="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34" w:type="dxa"/>
            <w:gridSpan w:val="2"/>
          </w:tcPr>
          <w:p w:rsidR="00715616" w:rsidRPr="005632FE" w:rsidRDefault="00715616" w:rsidP="007A4722">
            <w:pPr>
              <w:pStyle w:val="TableParagraph"/>
              <w:spacing w:before="3"/>
              <w:ind w:left="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7D27B6">
        <w:trPr>
          <w:trHeight w:val="502"/>
        </w:trPr>
        <w:tc>
          <w:tcPr>
            <w:tcW w:w="3462" w:type="dxa"/>
            <w:gridSpan w:val="2"/>
          </w:tcPr>
          <w:p w:rsidR="00715616" w:rsidRPr="005632FE" w:rsidRDefault="00715616" w:rsidP="00715616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616" w:rsidRPr="005632FE" w:rsidRDefault="00715616" w:rsidP="007D27B6">
            <w:pPr>
              <w:pStyle w:val="TableParagraph"/>
              <w:spacing w:before="1"/>
              <w:ind w:left="61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FORME OBBLIGATORIE</w:t>
            </w:r>
          </w:p>
        </w:tc>
        <w:tc>
          <w:tcPr>
            <w:tcW w:w="6534" w:type="dxa"/>
            <w:gridSpan w:val="2"/>
          </w:tcPr>
          <w:p w:rsidR="00715616" w:rsidRDefault="00715616" w:rsidP="00C44FF8">
            <w:pPr>
              <w:pStyle w:val="TableParagraph"/>
              <w:ind w:right="2984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 xml:space="preserve">                                             </w:t>
            </w:r>
          </w:p>
          <w:p w:rsidR="00715616" w:rsidRPr="005A45A9" w:rsidRDefault="00715616" w:rsidP="00B217C0">
            <w:pPr>
              <w:pStyle w:val="TableParagraph"/>
              <w:tabs>
                <w:tab w:val="left" w:pos="-15"/>
                <w:tab w:val="left" w:pos="3874"/>
              </w:tabs>
              <w:spacing w:before="20"/>
              <w:ind w:right="29"/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 xml:space="preserve">                                              </w:t>
            </w:r>
            <w:r w:rsidR="00B217C0" w:rsidRPr="005632FE"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>JITAE</w:t>
            </w:r>
            <w:r w:rsidR="00B217C0"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>-</w:t>
            </w:r>
            <w:r w:rsidR="00B217C0" w:rsidRPr="005632FE"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 xml:space="preserve"> </w:t>
            </w:r>
            <w:r w:rsidRPr="005632FE"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>SIPJI</w:t>
            </w:r>
            <w:r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>N</w:t>
            </w:r>
            <w:r w:rsidR="007D27B6"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 xml:space="preserve"> - </w:t>
            </w:r>
            <w:r w:rsidR="00137A8B"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  <w:t xml:space="preserve"> </w:t>
            </w:r>
            <w:r w:rsidR="00137A8B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PYONGWON</w:t>
            </w:r>
            <w:r w:rsidR="00137A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137A8B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TAEBACK</w:t>
            </w:r>
          </w:p>
        </w:tc>
      </w:tr>
      <w:tr w:rsidR="00137A8B" w:rsidRPr="005632FE" w:rsidTr="00CF0DC2">
        <w:trPr>
          <w:trHeight w:val="389"/>
        </w:trPr>
        <w:tc>
          <w:tcPr>
            <w:tcW w:w="9996" w:type="dxa"/>
            <w:gridSpan w:val="4"/>
          </w:tcPr>
          <w:p w:rsidR="00137A8B" w:rsidRPr="00B94F8D" w:rsidRDefault="00137A8B" w:rsidP="00137A8B">
            <w:pPr>
              <w:pStyle w:val="TableParagraph"/>
              <w:spacing w:line="206" w:lineRule="exact"/>
              <w:ind w:left="2324" w:hanging="230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TESINA TEORICO-DIDATTICA A SCELTA DEL CANDIDATO</w:t>
            </w:r>
          </w:p>
          <w:p w:rsidR="00137A8B" w:rsidRPr="00B94F8D" w:rsidRDefault="00137A8B" w:rsidP="000F13C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</w:p>
        </w:tc>
      </w:tr>
    </w:tbl>
    <w:p w:rsidR="00715616" w:rsidRPr="004E238B" w:rsidRDefault="00715616" w:rsidP="00DF3E5A">
      <w:pPr>
        <w:spacing w:line="240" w:lineRule="auto"/>
        <w:rPr>
          <w:sz w:val="16"/>
          <w:szCs w:val="16"/>
        </w:rPr>
      </w:pPr>
      <w:bookmarkStart w:id="0" w:name="_GoBack"/>
      <w:bookmarkEnd w:id="0"/>
    </w:p>
    <w:tbl>
      <w:tblPr>
        <w:tblpPr w:leftFromText="141" w:rightFromText="141" w:vertAnchor="text" w:tblpY="1"/>
        <w:tblOverlap w:val="never"/>
        <w:tblW w:w="996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6"/>
        <w:gridCol w:w="1730"/>
        <w:gridCol w:w="1793"/>
        <w:gridCol w:w="4718"/>
      </w:tblGrid>
      <w:tr w:rsidR="00715616" w:rsidRPr="005632FE" w:rsidTr="00715616">
        <w:trPr>
          <w:trHeight w:val="575"/>
        </w:trPr>
        <w:tc>
          <w:tcPr>
            <w:tcW w:w="9967" w:type="dxa"/>
            <w:gridSpan w:val="4"/>
          </w:tcPr>
          <w:p w:rsidR="00715616" w:rsidRPr="00B94F8D" w:rsidRDefault="00715616" w:rsidP="00715616">
            <w:pPr>
              <w:pStyle w:val="TableParagraph"/>
              <w:tabs>
                <w:tab w:val="left" w:pos="7611"/>
              </w:tabs>
              <w:spacing w:before="177"/>
              <w:ind w:left="1491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53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7°DAN</w:t>
            </w:r>
          </w:p>
        </w:tc>
      </w:tr>
      <w:tr w:rsidR="00715616" w:rsidRPr="005632FE" w:rsidTr="00715616">
        <w:trPr>
          <w:trHeight w:val="527"/>
        </w:trPr>
        <w:tc>
          <w:tcPr>
            <w:tcW w:w="1726" w:type="dxa"/>
            <w:vMerge w:val="restart"/>
          </w:tcPr>
          <w:p w:rsidR="00715616" w:rsidRPr="005632FE" w:rsidRDefault="00715616" w:rsidP="00715616">
            <w:pPr>
              <w:pStyle w:val="TableParagraph"/>
              <w:spacing w:before="180"/>
              <w:ind w:left="41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0" w:type="dxa"/>
          </w:tcPr>
          <w:p w:rsidR="00715616" w:rsidRPr="005632FE" w:rsidRDefault="00715616" w:rsidP="00715616">
            <w:pPr>
              <w:pStyle w:val="TableParagraph"/>
              <w:spacing w:before="3"/>
              <w:ind w:left="327" w:right="3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3" w:type="dxa"/>
          </w:tcPr>
          <w:p w:rsidR="00715616" w:rsidRPr="005632FE" w:rsidRDefault="00715616" w:rsidP="00715616">
            <w:pPr>
              <w:pStyle w:val="TableParagraph"/>
              <w:spacing w:before="3"/>
              <w:ind w:lef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36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anni</w:t>
            </w:r>
            <w:proofErr w:type="spellEnd"/>
          </w:p>
          <w:p w:rsidR="00715616" w:rsidRPr="005632FE" w:rsidRDefault="00715616" w:rsidP="00715616">
            <w:pPr>
              <w:pStyle w:val="TableParagraph"/>
              <w:spacing w:before="20" w:line="24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compiuti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18" w:type="dxa"/>
          </w:tcPr>
          <w:p w:rsidR="00715616" w:rsidRPr="00B94F8D" w:rsidRDefault="00715616" w:rsidP="00715616">
            <w:pPr>
              <w:pStyle w:val="TableParagraph"/>
              <w:spacing w:line="256" w:lineRule="auto"/>
              <w:ind w:right="15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6 ANNI di permanenza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con il grado 6</w:t>
            </w:r>
            <w:r w:rsidR="004E238B"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°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 xml:space="preserve"> DAN</w:t>
            </w:r>
          </w:p>
        </w:tc>
      </w:tr>
      <w:tr w:rsidR="00715616" w:rsidRPr="005632FE" w:rsidTr="00715616">
        <w:trPr>
          <w:trHeight w:val="289"/>
        </w:trPr>
        <w:tc>
          <w:tcPr>
            <w:tcW w:w="1726" w:type="dxa"/>
            <w:vMerge/>
            <w:tcBorders>
              <w:top w:val="nil"/>
            </w:tcBorders>
          </w:tcPr>
          <w:p w:rsidR="00715616" w:rsidRPr="005632FE" w:rsidRDefault="00715616" w:rsidP="00715616"/>
        </w:tc>
        <w:tc>
          <w:tcPr>
            <w:tcW w:w="1730" w:type="dxa"/>
          </w:tcPr>
          <w:p w:rsidR="00715616" w:rsidRPr="005632FE" w:rsidRDefault="00715616" w:rsidP="00715616">
            <w:pPr>
              <w:pStyle w:val="TableParagraph"/>
              <w:spacing w:before="1"/>
              <w:ind w:left="325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11" w:type="dxa"/>
            <w:gridSpan w:val="2"/>
          </w:tcPr>
          <w:p w:rsidR="00715616" w:rsidRPr="005632FE" w:rsidRDefault="00715616" w:rsidP="00715616">
            <w:pPr>
              <w:pStyle w:val="TableParagraph"/>
              <w:spacing w:before="3"/>
              <w:ind w:left="1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715616" w:rsidRPr="005632FE" w:rsidTr="007D27B6">
        <w:trPr>
          <w:trHeight w:val="421"/>
        </w:trPr>
        <w:tc>
          <w:tcPr>
            <w:tcW w:w="3456" w:type="dxa"/>
            <w:gridSpan w:val="2"/>
          </w:tcPr>
          <w:p w:rsidR="00715616" w:rsidRPr="005632FE" w:rsidRDefault="00C44FF8" w:rsidP="00715616">
            <w:pPr>
              <w:pStyle w:val="TableParagraph"/>
              <w:spacing w:before="1" w:line="240" w:lineRule="exact"/>
              <w:ind w:left="69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15616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FORME OBBLIGATORIE</w:t>
            </w:r>
          </w:p>
        </w:tc>
        <w:tc>
          <w:tcPr>
            <w:tcW w:w="6511" w:type="dxa"/>
            <w:gridSpan w:val="2"/>
          </w:tcPr>
          <w:p w:rsidR="00715616" w:rsidRPr="005632FE" w:rsidRDefault="00B217C0" w:rsidP="00B217C0">
            <w:pPr>
              <w:pStyle w:val="TableParagraph"/>
              <w:spacing w:before="3" w:line="261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</w:rPr>
              <w:t>CHONKWON</w:t>
            </w:r>
            <w:r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</w:rPr>
              <w:t xml:space="preserve"> - </w:t>
            </w: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15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JITAE</w:t>
            </w:r>
            <w:r w:rsidR="007D27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37A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–</w:t>
            </w:r>
            <w:r w:rsidR="00137A8B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PYONGWON</w:t>
            </w:r>
            <w:r w:rsidR="00137A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137A8B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SIPJIN</w:t>
            </w:r>
          </w:p>
        </w:tc>
      </w:tr>
      <w:tr w:rsidR="00C44FF8" w:rsidRPr="005632FE" w:rsidTr="00137A8B">
        <w:trPr>
          <w:trHeight w:val="415"/>
        </w:trPr>
        <w:tc>
          <w:tcPr>
            <w:tcW w:w="9967" w:type="dxa"/>
            <w:gridSpan w:val="4"/>
          </w:tcPr>
          <w:p w:rsidR="00C44FF8" w:rsidRPr="00B94F8D" w:rsidRDefault="00C44FF8" w:rsidP="00137A8B">
            <w:pPr>
              <w:pStyle w:val="TableParagraph"/>
              <w:spacing w:line="206" w:lineRule="exact"/>
              <w:ind w:left="2324" w:hanging="230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TESINA TEORICO-DIDATTICA A SCELTA DEL CANDIDATO</w:t>
            </w:r>
          </w:p>
        </w:tc>
      </w:tr>
    </w:tbl>
    <w:p w:rsidR="00715616" w:rsidRPr="00F054AB" w:rsidRDefault="00715616" w:rsidP="00525E3F">
      <w:pPr>
        <w:spacing w:line="360" w:lineRule="auto"/>
        <w:rPr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9967" w:type="dxa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6"/>
        <w:gridCol w:w="1730"/>
        <w:gridCol w:w="1793"/>
        <w:gridCol w:w="4718"/>
      </w:tblGrid>
      <w:tr w:rsidR="00F054AB" w:rsidRPr="005632FE" w:rsidTr="00941365">
        <w:trPr>
          <w:trHeight w:val="575"/>
        </w:trPr>
        <w:tc>
          <w:tcPr>
            <w:tcW w:w="9967" w:type="dxa"/>
            <w:gridSpan w:val="4"/>
          </w:tcPr>
          <w:p w:rsidR="00F054AB" w:rsidRPr="00B94F8D" w:rsidRDefault="00F054AB" w:rsidP="00941365">
            <w:pPr>
              <w:pStyle w:val="TableParagraph"/>
              <w:tabs>
                <w:tab w:val="left" w:pos="7611"/>
              </w:tabs>
              <w:spacing w:before="177"/>
              <w:ind w:left="1491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PROGRAMMA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D’ESAME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per</w:t>
            </w:r>
            <w:r w:rsidRPr="00B94F8D">
              <w:rPr>
                <w:rFonts w:ascii="Times New Roman" w:hAnsi="Times New Roman" w:cs="Times New Roman"/>
                <w:b/>
                <w:spacing w:val="-53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CINTURA</w:t>
            </w:r>
            <w:r w:rsidRPr="00B94F8D">
              <w:rPr>
                <w:rFonts w:ascii="Times New Roman" w:hAnsi="Times New Roman" w:cs="Times New Roman"/>
                <w:b/>
                <w:spacing w:val="-54"/>
                <w:sz w:val="32"/>
                <w:szCs w:val="32"/>
                <w:lang w:val="it-IT"/>
              </w:rPr>
              <w:t xml:space="preserve"> 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NERA</w:t>
            </w:r>
            <w:r w:rsidRPr="00B94F8D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ab/>
              <w:t>8°DAN</w:t>
            </w:r>
          </w:p>
        </w:tc>
      </w:tr>
      <w:tr w:rsidR="00F054AB" w:rsidRPr="005632FE" w:rsidTr="00941365">
        <w:trPr>
          <w:trHeight w:val="527"/>
        </w:trPr>
        <w:tc>
          <w:tcPr>
            <w:tcW w:w="1726" w:type="dxa"/>
            <w:vMerge w:val="restart"/>
          </w:tcPr>
          <w:p w:rsidR="00F054AB" w:rsidRPr="005632FE" w:rsidRDefault="00F054AB" w:rsidP="00941365">
            <w:pPr>
              <w:pStyle w:val="TableParagraph"/>
              <w:spacing w:before="180"/>
              <w:ind w:left="41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REQUISITI</w:t>
            </w:r>
          </w:p>
        </w:tc>
        <w:tc>
          <w:tcPr>
            <w:tcW w:w="1730" w:type="dxa"/>
          </w:tcPr>
          <w:p w:rsidR="00F054AB" w:rsidRPr="005632FE" w:rsidRDefault="00F054AB" w:rsidP="00941365">
            <w:pPr>
              <w:pStyle w:val="TableParagraph"/>
              <w:spacing w:before="3"/>
              <w:ind w:left="327" w:right="3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>Età</w:t>
            </w:r>
            <w:proofErr w:type="spellEnd"/>
            <w:r w:rsidRPr="005632FE">
              <w:rPr>
                <w:rFonts w:ascii="Times New Roman" w:hAnsi="Times New Roman" w:cs="Times New Roman"/>
                <w:sz w:val="20"/>
                <w:szCs w:val="20"/>
              </w:rPr>
              <w:t xml:space="preserve"> Minima</w:t>
            </w:r>
          </w:p>
        </w:tc>
        <w:tc>
          <w:tcPr>
            <w:tcW w:w="1793" w:type="dxa"/>
          </w:tcPr>
          <w:p w:rsidR="00F054AB" w:rsidRPr="005632FE" w:rsidRDefault="00F054AB" w:rsidP="00F054AB">
            <w:pPr>
              <w:pStyle w:val="TableParagraph"/>
              <w:spacing w:before="3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43</w:t>
            </w: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compiuti</w:t>
            </w:r>
            <w:proofErr w:type="spellEnd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18" w:type="dxa"/>
          </w:tcPr>
          <w:p w:rsidR="00F054AB" w:rsidRPr="00B94F8D" w:rsidRDefault="00F054AB" w:rsidP="00941365">
            <w:pPr>
              <w:pStyle w:val="TableParagraph"/>
              <w:spacing w:line="256" w:lineRule="auto"/>
              <w:ind w:right="15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 xml:space="preserve"> 7 ANNI di permanenza </w:t>
            </w:r>
            <w:r w:rsidRPr="00B94F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it-IT"/>
              </w:rPr>
              <w:t>con il grado 7° DAN</w:t>
            </w:r>
          </w:p>
        </w:tc>
      </w:tr>
      <w:tr w:rsidR="00F054AB" w:rsidRPr="005632FE" w:rsidTr="00941365">
        <w:trPr>
          <w:trHeight w:val="289"/>
        </w:trPr>
        <w:tc>
          <w:tcPr>
            <w:tcW w:w="1726" w:type="dxa"/>
            <w:vMerge/>
            <w:tcBorders>
              <w:top w:val="nil"/>
            </w:tcBorders>
          </w:tcPr>
          <w:p w:rsidR="00F054AB" w:rsidRPr="005632FE" w:rsidRDefault="00F054AB" w:rsidP="00941365"/>
        </w:tc>
        <w:tc>
          <w:tcPr>
            <w:tcW w:w="1730" w:type="dxa"/>
          </w:tcPr>
          <w:p w:rsidR="00F054AB" w:rsidRPr="005632FE" w:rsidRDefault="00F054AB" w:rsidP="00941365">
            <w:pPr>
              <w:pStyle w:val="TableParagraph"/>
              <w:spacing w:before="1"/>
              <w:ind w:left="325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632FE">
              <w:rPr>
                <w:rFonts w:ascii="Times New Roman" w:eastAsia="Times New Roman" w:hAnsi="Times New Roman" w:cs="Times New Roman"/>
                <w:sz w:val="20"/>
                <w:szCs w:val="20"/>
              </w:rPr>
              <w:t>Attrezzatura</w:t>
            </w:r>
            <w:proofErr w:type="spellEnd"/>
          </w:p>
        </w:tc>
        <w:tc>
          <w:tcPr>
            <w:tcW w:w="6511" w:type="dxa"/>
            <w:gridSpan w:val="2"/>
          </w:tcPr>
          <w:p w:rsidR="00F054AB" w:rsidRPr="005632FE" w:rsidRDefault="00F054AB" w:rsidP="00941365">
            <w:pPr>
              <w:pStyle w:val="TableParagraph"/>
              <w:spacing w:before="3"/>
              <w:ind w:left="1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Dobok</w:t>
            </w:r>
            <w:proofErr w:type="spellEnd"/>
          </w:p>
        </w:tc>
      </w:tr>
      <w:tr w:rsidR="00F054AB" w:rsidRPr="005632FE" w:rsidTr="00137A8B">
        <w:trPr>
          <w:trHeight w:val="405"/>
        </w:trPr>
        <w:tc>
          <w:tcPr>
            <w:tcW w:w="3456" w:type="dxa"/>
            <w:gridSpan w:val="2"/>
          </w:tcPr>
          <w:p w:rsidR="00F054AB" w:rsidRPr="005632FE" w:rsidRDefault="00F054AB" w:rsidP="00137A8B">
            <w:pPr>
              <w:pStyle w:val="TableParagraph"/>
              <w:spacing w:before="1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FORME OBBLIGATORIE</w:t>
            </w:r>
          </w:p>
        </w:tc>
        <w:tc>
          <w:tcPr>
            <w:tcW w:w="6511" w:type="dxa"/>
            <w:gridSpan w:val="2"/>
          </w:tcPr>
          <w:p w:rsidR="00F054AB" w:rsidRDefault="00F054AB" w:rsidP="00137A8B">
            <w:pPr>
              <w:pStyle w:val="TableParagraph"/>
              <w:tabs>
                <w:tab w:val="left" w:pos="6511"/>
              </w:tabs>
              <w:spacing w:before="110" w:line="237" w:lineRule="auto"/>
              <w:ind w:left="-9" w:right="2322" w:hanging="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HANSOO</w:t>
            </w:r>
            <w:r w:rsidR="00137A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="00137A8B" w:rsidRPr="005632FE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CHONKWON</w:t>
            </w:r>
            <w:r w:rsidR="00137A8B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– </w:t>
            </w:r>
            <w:r w:rsidR="00137A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JITAE - </w:t>
            </w:r>
            <w:r w:rsidR="00137A8B" w:rsidRPr="005632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SIPJIN</w:t>
            </w:r>
          </w:p>
          <w:p w:rsidR="00F054AB" w:rsidRPr="005632FE" w:rsidRDefault="00F054AB" w:rsidP="00137A8B">
            <w:pPr>
              <w:pStyle w:val="TableParagraph"/>
              <w:spacing w:before="3" w:line="261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                                               </w:t>
            </w:r>
          </w:p>
        </w:tc>
      </w:tr>
      <w:tr w:rsidR="00F054AB" w:rsidRPr="005632FE" w:rsidTr="00137A8B">
        <w:trPr>
          <w:trHeight w:val="371"/>
        </w:trPr>
        <w:tc>
          <w:tcPr>
            <w:tcW w:w="9967" w:type="dxa"/>
            <w:gridSpan w:val="4"/>
          </w:tcPr>
          <w:p w:rsidR="00F054AB" w:rsidRPr="00B94F8D" w:rsidRDefault="00F054AB" w:rsidP="00137A8B">
            <w:pPr>
              <w:pStyle w:val="TableParagraph"/>
              <w:spacing w:line="206" w:lineRule="exact"/>
              <w:ind w:left="2324" w:hanging="230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</w:pPr>
            <w:r w:rsidRPr="00B94F8D">
              <w:rPr>
                <w:rFonts w:ascii="Times New Roman" w:eastAsia="Times New Roman" w:hAnsi="Times New Roman" w:cs="Times New Roman"/>
                <w:b/>
                <w:w w:val="95"/>
                <w:sz w:val="20"/>
                <w:szCs w:val="20"/>
                <w:lang w:val="it-IT"/>
              </w:rPr>
              <w:t>TESINA TEORICO-DIDATTICA A SCELTA DEL CANDIDATO</w:t>
            </w:r>
            <w:r w:rsidRPr="00B94F8D">
              <w:rPr>
                <w:rFonts w:ascii="Times New Roman" w:hAnsi="Times New Roman" w:cs="Times New Roman"/>
                <w:b/>
                <w:sz w:val="20"/>
                <w:szCs w:val="20"/>
                <w:lang w:val="it-IT"/>
              </w:rPr>
              <w:t xml:space="preserve">                        </w:t>
            </w:r>
          </w:p>
        </w:tc>
      </w:tr>
    </w:tbl>
    <w:p w:rsidR="00715616" w:rsidRDefault="00715616" w:rsidP="00137A8B">
      <w:pPr>
        <w:spacing w:line="360" w:lineRule="auto"/>
        <w:rPr>
          <w:sz w:val="28"/>
          <w:szCs w:val="28"/>
        </w:rPr>
      </w:pPr>
    </w:p>
    <w:sectPr w:rsidR="00715616" w:rsidSect="00DF3E5A">
      <w:headerReference w:type="default" r:id="rId9"/>
      <w:footerReference w:type="default" r:id="rId10"/>
      <w:pgSz w:w="11906" w:h="16838" w:code="9"/>
      <w:pgMar w:top="1287" w:right="707" w:bottom="851" w:left="851" w:header="0" w:footer="1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106" w:rsidRDefault="00D45106">
      <w:r>
        <w:separator/>
      </w:r>
    </w:p>
  </w:endnote>
  <w:endnote w:type="continuationSeparator" w:id="0">
    <w:p w:rsidR="00D45106" w:rsidRDefault="00D45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Luminari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3C3" w:rsidRPr="00EF7B36" w:rsidRDefault="000F13C3" w:rsidP="007D1A26">
    <w:pPr>
      <w:pStyle w:val="Pidipagina"/>
      <w:rPr>
        <w:rFonts w:ascii="Arial" w:hAnsi="Arial" w:cs="Arial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0287" behindDoc="1" locked="0" layoutInCell="1" allowOverlap="1" wp14:anchorId="4EC76679" wp14:editId="52B2FF01">
          <wp:simplePos x="0" y="0"/>
          <wp:positionH relativeFrom="column">
            <wp:posOffset>-219710</wp:posOffset>
          </wp:positionH>
          <wp:positionV relativeFrom="paragraph">
            <wp:posOffset>-4386580</wp:posOffset>
          </wp:positionV>
          <wp:extent cx="4078738" cy="4701599"/>
          <wp:effectExtent l="0" t="0" r="10795" b="0"/>
          <wp:wrapNone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MI.pn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738" cy="4701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F13C3" w:rsidRDefault="000F13C3" w:rsidP="007D1A26">
    <w:pPr>
      <w:pStyle w:val="Pidipagina"/>
      <w:rPr>
        <w:rFonts w:ascii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75136" behindDoc="1" locked="0" layoutInCell="1" allowOverlap="1" wp14:anchorId="37EDBB68" wp14:editId="363B49CB">
          <wp:simplePos x="0" y="0"/>
          <wp:positionH relativeFrom="column">
            <wp:posOffset>478790</wp:posOffset>
          </wp:positionH>
          <wp:positionV relativeFrom="paragraph">
            <wp:posOffset>-137795</wp:posOffset>
          </wp:positionV>
          <wp:extent cx="911225" cy="96139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961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00000"/>
      </w:rPr>
      <w:t xml:space="preserve">     </w:t>
    </w:r>
  </w:p>
  <w:p w:rsidR="000F13C3" w:rsidRDefault="000F13C3" w:rsidP="007D1A26">
    <w:pPr>
      <w:pStyle w:val="Pidipagina"/>
      <w:rPr>
        <w:rFonts w:ascii="Arial" w:hAnsi="Arial" w:cs="Arial"/>
        <w:color w:val="000000"/>
      </w:rPr>
    </w:pP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73088" behindDoc="0" locked="0" layoutInCell="1" allowOverlap="1" wp14:anchorId="1B8AAF64" wp14:editId="32773D1C">
              <wp:simplePos x="0" y="0"/>
              <wp:positionH relativeFrom="column">
                <wp:posOffset>-159385</wp:posOffset>
              </wp:positionH>
              <wp:positionV relativeFrom="paragraph">
                <wp:posOffset>135890</wp:posOffset>
              </wp:positionV>
              <wp:extent cx="508635" cy="186055"/>
              <wp:effectExtent l="0" t="0" r="0" b="0"/>
              <wp:wrapThrough wrapText="bothSides">
                <wp:wrapPolygon edited="0">
                  <wp:start x="1079" y="0"/>
                  <wp:lineTo x="1079" y="17693"/>
                  <wp:lineTo x="19416" y="17693"/>
                  <wp:lineTo x="19416" y="0"/>
                  <wp:lineTo x="1079" y="0"/>
                </wp:wrapPolygon>
              </wp:wrapThrough>
              <wp:docPr id="20" name="Casella di tes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3C3" w:rsidRPr="00050256" w:rsidRDefault="000F13C3" w:rsidP="008513AA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2"/>
                              <w:szCs w:val="12"/>
                            </w:rPr>
                          </w:pPr>
                          <w:r w:rsidRPr="00050256">
                            <w:rPr>
                              <w:rFonts w:ascii="Verdana" w:hAnsi="Verdana" w:cs="Verdana"/>
                              <w:bCs/>
                              <w:color w:val="2D74B5"/>
                              <w:sz w:val="12"/>
                              <w:szCs w:val="12"/>
                            </w:rPr>
                            <w:t xml:space="preserve">Affiliata 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27" type="#_x0000_t202" style="position:absolute;left:0;text-align:left;margin-left:-12.55pt;margin-top:10.7pt;width:40.05pt;height:14.65pt;z-index:251673088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" filled="f" stroked="f">
              <v:textbox>
                <w:txbxContent>
                  <w:p w:rsidR="00715616" w:rsidRPr="00050256" w:rsidRDefault="00715616" w:rsidP="008513AA">
                    <w:pPr>
                      <w:jc w:val="left"/>
                      <w:rPr>
                        <w:rFonts w:ascii="Verdana" w:hAnsi="Verdana" w:cs="Verdana"/>
                        <w:color w:val="2D74B5"/>
                        <w:sz w:val="12"/>
                        <w:szCs w:val="12"/>
                      </w:rPr>
                    </w:pPr>
                    <w:r w:rsidRPr="00050256">
                      <w:rPr>
                        <w:rFonts w:ascii="Verdana" w:hAnsi="Verdana" w:cs="Verdana"/>
                        <w:bCs/>
                        <w:color w:val="2D74B5"/>
                        <w:sz w:val="12"/>
                        <w:szCs w:val="12"/>
                      </w:rPr>
                      <w:t xml:space="preserve">Affiliata a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8513AA">
      <w:rPr>
        <w:rFonts w:ascii="Arial" w:hAnsi="Arial" w:cs="Arial"/>
        <w:noProof/>
        <w:color w:val="000000"/>
      </w:rPr>
      <w:drawing>
        <wp:anchor distT="0" distB="0" distL="114300" distR="114300" simplePos="0" relativeHeight="251671040" behindDoc="1" locked="0" layoutInCell="1" allowOverlap="1" wp14:anchorId="23703457" wp14:editId="2294A6EE">
          <wp:simplePos x="0" y="0"/>
          <wp:positionH relativeFrom="column">
            <wp:posOffset>6199505</wp:posOffset>
          </wp:positionH>
          <wp:positionV relativeFrom="paragraph">
            <wp:posOffset>10795</wp:posOffset>
          </wp:positionV>
          <wp:extent cx="377190" cy="436245"/>
          <wp:effectExtent l="0" t="0" r="3810" b="0"/>
          <wp:wrapNone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_repubblica_italiana_per_news_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66944" behindDoc="0" locked="0" layoutInCell="1" allowOverlap="1" wp14:anchorId="3BD4AA37" wp14:editId="6892CAD5">
              <wp:simplePos x="0" y="0"/>
              <wp:positionH relativeFrom="column">
                <wp:posOffset>1555115</wp:posOffset>
              </wp:positionH>
              <wp:positionV relativeFrom="paragraph">
                <wp:posOffset>97790</wp:posOffset>
              </wp:positionV>
              <wp:extent cx="2286635" cy="262255"/>
              <wp:effectExtent l="0" t="0" r="0" b="0"/>
              <wp:wrapThrough wrapText="bothSides">
                <wp:wrapPolygon edited="0">
                  <wp:start x="240" y="0"/>
                  <wp:lineTo x="240" y="18828"/>
                  <wp:lineTo x="21114" y="18828"/>
                  <wp:lineTo x="21114" y="0"/>
                  <wp:lineTo x="240" y="0"/>
                </wp:wrapPolygon>
              </wp:wrapThrough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3C3" w:rsidRPr="00050256" w:rsidRDefault="000F13C3" w:rsidP="005B689C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</w:pPr>
                          <w:r w:rsidRPr="00050256">
                            <w:rPr>
                              <w:rFonts w:ascii="Verdana" w:hAnsi="Verdana" w:cs="Verdana"/>
                              <w:b/>
                              <w:bCs/>
                              <w:color w:val="2D74B5"/>
                              <w:sz w:val="10"/>
                              <w:szCs w:val="10"/>
                            </w:rPr>
                            <w:t xml:space="preserve">Associazione Nazionale di Promozione Sociale </w:t>
                          </w:r>
                          <w:r w:rsidRPr="00050256"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  <w:t>(Iscritta al Registro Nazionale ai sensi della Legge n.383/2000)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8" type="#_x0000_t202" style="position:absolute;left:0;text-align:left;margin-left:122.45pt;margin-top:7.7pt;width:180.05pt;height:20.65pt;z-index:251666944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" filled="f" stroked="f">
              <v:textbox>
                <w:txbxContent>
                  <w:p w:rsidR="00715616" w:rsidRPr="00050256" w:rsidRDefault="00715616" w:rsidP="005B689C">
                    <w:pPr>
                      <w:jc w:val="left"/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</w:pPr>
                    <w:r w:rsidRPr="00050256">
                      <w:rPr>
                        <w:rFonts w:ascii="Verdana" w:hAnsi="Verdana" w:cs="Verdana"/>
                        <w:b/>
                        <w:bCs/>
                        <w:color w:val="2D74B5"/>
                        <w:sz w:val="10"/>
                        <w:szCs w:val="10"/>
                      </w:rPr>
                      <w:t xml:space="preserve">Associazione Nazionale di Promozione Sociale </w:t>
                    </w:r>
                    <w:r w:rsidRPr="00050256"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  <w:t>(Iscritta al Registro Nazionale ai sensi della Legge n.383/2000)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68992" behindDoc="0" locked="0" layoutInCell="1" allowOverlap="1" wp14:anchorId="627C38D3" wp14:editId="529CE2A0">
              <wp:simplePos x="0" y="0"/>
              <wp:positionH relativeFrom="column">
                <wp:posOffset>3904615</wp:posOffset>
              </wp:positionH>
              <wp:positionV relativeFrom="paragraph">
                <wp:posOffset>104140</wp:posOffset>
              </wp:positionV>
              <wp:extent cx="2159635" cy="249555"/>
              <wp:effectExtent l="0" t="0" r="0" b="4445"/>
              <wp:wrapThrough wrapText="bothSides">
                <wp:wrapPolygon edited="0">
                  <wp:start x="254" y="0"/>
                  <wp:lineTo x="254" y="19786"/>
                  <wp:lineTo x="21086" y="19786"/>
                  <wp:lineTo x="21086" y="0"/>
                  <wp:lineTo x="254" y="0"/>
                </wp:wrapPolygon>
              </wp:wrapThrough>
              <wp:docPr id="16" name="Casella di tes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3C3" w:rsidRPr="00050256" w:rsidRDefault="000F13C3" w:rsidP="005B689C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</w:pPr>
                          <w:r w:rsidRPr="00050256">
                            <w:rPr>
                              <w:rFonts w:ascii="Verdana" w:hAnsi="Verdana" w:cs="Verdana"/>
                              <w:b/>
                              <w:bCs/>
                              <w:color w:val="2D74B5"/>
                              <w:sz w:val="10"/>
                              <w:szCs w:val="10"/>
                            </w:rPr>
                            <w:t xml:space="preserve">Ente nazionale con Finalità Assistenziali </w:t>
                          </w:r>
                          <w:r w:rsidRPr="00050256"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  <w:t>(Riconoscimento dal Ministero dell’interno decreto n.559/c5730/12000/a)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16" o:spid="_x0000_s1029" type="#_x0000_t202" style="position:absolute;left:0;text-align:left;margin-left:307.45pt;margin-top:8.2pt;width:170.05pt;height:19.65pt;z-index:251668992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" filled="f" stroked="f">
              <v:textbox>
                <w:txbxContent>
                  <w:p w:rsidR="00715616" w:rsidRPr="00050256" w:rsidRDefault="00715616" w:rsidP="005B689C">
                    <w:pPr>
                      <w:jc w:val="left"/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</w:pPr>
                    <w:r w:rsidRPr="00050256">
                      <w:rPr>
                        <w:rFonts w:ascii="Verdana" w:hAnsi="Verdana" w:cs="Verdana"/>
                        <w:b/>
                        <w:bCs/>
                        <w:color w:val="2D74B5"/>
                        <w:sz w:val="10"/>
                        <w:szCs w:val="10"/>
                      </w:rPr>
                      <w:t xml:space="preserve">Ente nazionale con Finalità Assistenziali </w:t>
                    </w:r>
                    <w:r w:rsidRPr="00050256"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  <w:t>(Riconoscimento dal Ministero dell’interno decreto n.559/c5730/12000/a)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0F13C3" w:rsidRDefault="000F13C3" w:rsidP="007D1A2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106" w:rsidRDefault="00D45106">
      <w:r>
        <w:separator/>
      </w:r>
    </w:p>
  </w:footnote>
  <w:footnote w:type="continuationSeparator" w:id="0">
    <w:p w:rsidR="00D45106" w:rsidRDefault="00D45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3C3" w:rsidRDefault="000F13C3" w:rsidP="00C8086C">
    <w:pPr>
      <w:pStyle w:val="Intestazione"/>
      <w:spacing w:after="0"/>
      <w:ind w:left="-1277"/>
      <w:jc w:val="center"/>
      <w:rPr>
        <w:sz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331DE62" wp14:editId="6B2D1B0F">
              <wp:simplePos x="0" y="0"/>
              <wp:positionH relativeFrom="column">
                <wp:posOffset>4094480</wp:posOffset>
              </wp:positionH>
              <wp:positionV relativeFrom="paragraph">
                <wp:posOffset>1001395</wp:posOffset>
              </wp:positionV>
              <wp:extent cx="2604135" cy="1290955"/>
              <wp:effectExtent l="0" t="0" r="0" b="4445"/>
              <wp:wrapNone/>
              <wp:docPr id="29" name="Casella di tes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4135" cy="1290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3C3" w:rsidRPr="00D90F70" w:rsidRDefault="000F13C3" w:rsidP="00A013B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D90F70"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  <w:t>UNITAM</w:t>
                          </w:r>
                        </w:p>
                        <w:p w:rsidR="000F13C3" w:rsidRPr="00D90F70" w:rsidRDefault="000F13C3" w:rsidP="00D90F7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-142" w:firstLine="142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D90F70">
                            <w:rPr>
                              <w:rFonts w:ascii="Verdana" w:hAnsi="Verdana" w:cs="Helvetica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</w:rPr>
                            <w:t>SONG MOO KWAN ITALIA</w:t>
                          </w:r>
                        </w:p>
                        <w:p w:rsidR="000F13C3" w:rsidRPr="00CB300A" w:rsidRDefault="000F13C3" w:rsidP="00A013B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</w:pPr>
                          <w:r w:rsidRPr="00CB300A"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  <w:t xml:space="preserve">Sede legale: Via della Novella, 4 – 21017 Samarate (VA) </w:t>
                          </w:r>
                        </w:p>
                        <w:p w:rsidR="000F13C3" w:rsidRPr="00CB300A" w:rsidRDefault="000F13C3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</w:pPr>
                          <w:r w:rsidRPr="00CB300A"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  <w:t xml:space="preserve">Sede operativa: Via Ugo Foscolo, 12 – 20020 Vanzaghello (MI) </w:t>
                          </w:r>
                        </w:p>
                        <w:p w:rsidR="000F13C3" w:rsidRPr="00B94F8D" w:rsidRDefault="000F13C3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  <w:lang w:val="en-US"/>
                            </w:rPr>
                          </w:pPr>
                          <w:r w:rsidRPr="00B94F8D"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  <w:lang w:val="en-US"/>
                            </w:rPr>
                            <w:t>Tel. 0331.245850 - Fax 0331.708517</w:t>
                          </w:r>
                        </w:p>
                        <w:p w:rsidR="000F13C3" w:rsidRPr="00B94F8D" w:rsidRDefault="00D45106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</w:pPr>
                          <w:hyperlink r:id="rId1" w:history="1">
                            <w:r w:rsidR="000F13C3" w:rsidRPr="00B94F8D">
                              <w:rPr>
                                <w:rFonts w:ascii="Verdana" w:hAnsi="Verdana" w:cs="Helvetica"/>
                                <w:color w:val="4472C4" w:themeColor="accent5"/>
                                <w:sz w:val="12"/>
                                <w:szCs w:val="12"/>
                                <w:u w:val="single" w:color="DCA10D"/>
                                <w:lang w:val="en-US"/>
                              </w:rPr>
                              <w:t>info@unitam.it</w:t>
                            </w:r>
                          </w:hyperlink>
                          <w:r w:rsidR="000F13C3" w:rsidRPr="00B94F8D">
                            <w:rPr>
                              <w:rFonts w:ascii="Verdana" w:hAnsi="Verdana" w:cs="Helvetic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  <w:p w:rsidR="000F13C3" w:rsidRPr="00B94F8D" w:rsidRDefault="00D45106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</w:pPr>
                          <w:hyperlink r:id="rId2" w:history="1">
                            <w:r w:rsidR="000F13C3" w:rsidRPr="00B94F8D">
                              <w:rPr>
                                <w:rFonts w:ascii="Verdana" w:hAnsi="Verdana" w:cs="Helvetica"/>
                                <w:color w:val="4472C4" w:themeColor="accent5"/>
                                <w:sz w:val="12"/>
                                <w:szCs w:val="12"/>
                                <w:u w:val="single" w:color="DCA10D"/>
                                <w:lang w:val="en-US"/>
                              </w:rPr>
                              <w:t>http://www.unitam.it</w:t>
                            </w:r>
                          </w:hyperlink>
                          <w:r w:rsidR="000F13C3" w:rsidRPr="00B94F8D">
                            <w:rPr>
                              <w:rFonts w:ascii="Verdana" w:hAnsi="Verdana" w:cs="Helvetic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9" o:spid="_x0000_s1026" type="#_x0000_t202" style="position:absolute;left:0;text-align:left;margin-left:322.4pt;margin-top:78.85pt;width:205.05pt;height:10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" filled="f" stroked="f">
              <v:textbox>
                <w:txbxContent>
                  <w:p w:rsidR="00715616" w:rsidRPr="00D90F70" w:rsidRDefault="00715616" w:rsidP="00A013B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D90F70"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  <w:t>UNITAM</w:t>
                    </w:r>
                  </w:p>
                  <w:p w:rsidR="00715616" w:rsidRPr="00D90F70" w:rsidRDefault="00715616" w:rsidP="00D90F70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-142" w:firstLine="142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D90F70">
                      <w:rPr>
                        <w:rFonts w:ascii="Verdana" w:hAnsi="Verdana" w:cs="Helvetica"/>
                        <w:b/>
                        <w:bCs/>
                        <w:color w:val="5B9BD5" w:themeColor="accent1"/>
                        <w:sz w:val="18"/>
                        <w:szCs w:val="18"/>
                      </w:rPr>
                      <w:t>SONG MOO KWAN ITALIA</w:t>
                    </w:r>
                  </w:p>
                  <w:p w:rsidR="00715616" w:rsidRPr="00CB300A" w:rsidRDefault="00715616" w:rsidP="00A013B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</w:pPr>
                    <w:r w:rsidRPr="00CB300A"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  <w:t xml:space="preserve">Sede legale: Via della Novella, 4 – 21017 Samarate (VA) </w:t>
                    </w:r>
                  </w:p>
                  <w:p w:rsidR="00715616" w:rsidRPr="00CB300A" w:rsidRDefault="00715616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</w:pPr>
                    <w:r w:rsidRPr="00CB300A"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  <w:t xml:space="preserve">Sede operativa: Via Ugo Foscolo, 12 – 20020 Vanzaghello (MI) </w:t>
                    </w:r>
                  </w:p>
                  <w:p w:rsidR="00715616" w:rsidRPr="00CB300A" w:rsidRDefault="00715616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</w:pPr>
                    <w:r w:rsidRPr="00CB300A"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  <w:t>Tel. 0331.245850 - Fax 0331.708517</w:t>
                    </w:r>
                  </w:p>
                  <w:p w:rsidR="00715616" w:rsidRPr="00CB300A" w:rsidRDefault="00715616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/>
                        <w:color w:val="4472C4" w:themeColor="accent5"/>
                        <w:sz w:val="12"/>
                        <w:szCs w:val="12"/>
                      </w:rPr>
                    </w:pPr>
                    <w:hyperlink r:id="rId3" w:history="1">
                      <w:r w:rsidRPr="00CB300A">
                        <w:rPr>
                          <w:rFonts w:ascii="Verdana" w:hAnsi="Verdana" w:cs="Helvetica"/>
                          <w:color w:val="4472C4" w:themeColor="accent5"/>
                          <w:sz w:val="12"/>
                          <w:szCs w:val="12"/>
                          <w:u w:val="single" w:color="DCA10D"/>
                        </w:rPr>
                        <w:t>info@unitam.it</w:t>
                      </w:r>
                    </w:hyperlink>
                    <w:r w:rsidRPr="00CB300A">
                      <w:rPr>
                        <w:rFonts w:ascii="Verdana" w:hAnsi="Verdana" w:cs="Helvetica"/>
                        <w:color w:val="4472C4" w:themeColor="accent5"/>
                        <w:sz w:val="12"/>
                        <w:szCs w:val="12"/>
                      </w:rPr>
                      <w:t xml:space="preserve"> </w:t>
                    </w:r>
                  </w:p>
                  <w:p w:rsidR="00715616" w:rsidRPr="00CB300A" w:rsidRDefault="00715616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4472C4" w:themeColor="accent5"/>
                        <w:sz w:val="12"/>
                        <w:szCs w:val="12"/>
                      </w:rPr>
                    </w:pPr>
                    <w:hyperlink r:id="rId4" w:history="1">
                      <w:r w:rsidRPr="00CB300A">
                        <w:rPr>
                          <w:rFonts w:ascii="Verdana" w:hAnsi="Verdana" w:cs="Helvetica"/>
                          <w:color w:val="4472C4" w:themeColor="accent5"/>
                          <w:sz w:val="12"/>
                          <w:szCs w:val="12"/>
                          <w:u w:val="single" w:color="DCA10D"/>
                        </w:rPr>
                        <w:t>http://www.unitam.it</w:t>
                      </w:r>
                    </w:hyperlink>
                    <w:r w:rsidRPr="00CB300A">
                      <w:rPr>
                        <w:rFonts w:ascii="Verdana" w:hAnsi="Verdana" w:cs="Helvetica"/>
                        <w:color w:val="4472C4" w:themeColor="accent5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1"/>
      </w:rPr>
      <w:drawing>
        <wp:anchor distT="0" distB="0" distL="114300" distR="114300" simplePos="0" relativeHeight="251665920" behindDoc="0" locked="0" layoutInCell="1" allowOverlap="1" wp14:anchorId="3C73F6E6" wp14:editId="47D3B77C">
          <wp:simplePos x="0" y="0"/>
          <wp:positionH relativeFrom="margin">
            <wp:posOffset>4072255</wp:posOffset>
          </wp:positionH>
          <wp:positionV relativeFrom="margin">
            <wp:posOffset>-503555</wp:posOffset>
          </wp:positionV>
          <wp:extent cx="1519200" cy="597600"/>
          <wp:effectExtent l="0" t="0" r="5080" b="12065"/>
          <wp:wrapSquare wrapText="bothSides"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asas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1"/>
      </w:rPr>
      <w:t xml:space="preserve">                                                                                                                                                                                                           </w:t>
    </w:r>
  </w:p>
  <w:p w:rsidR="000F13C3" w:rsidRPr="00552654" w:rsidRDefault="000F13C3" w:rsidP="00C8086C">
    <w:pPr>
      <w:pStyle w:val="Intestazione"/>
      <w:spacing w:after="0"/>
      <w:ind w:left="-1277"/>
      <w:jc w:val="center"/>
      <w:rPr>
        <w:sz w:val="21"/>
      </w:rPr>
    </w:pPr>
    <w:r>
      <w:rPr>
        <w:sz w:val="21"/>
      </w:rPr>
      <w:tab/>
    </w:r>
    <w:r>
      <w:rPr>
        <w:sz w:val="21"/>
      </w:rPr>
      <w:tab/>
      <w:t xml:space="preserve">    </w:t>
    </w:r>
    <w:r>
      <w:rPr>
        <w:noProof/>
      </w:rPr>
      <w:drawing>
        <wp:inline distT="0" distB="0" distL="0" distR="0" wp14:anchorId="40485353" wp14:editId="31B16CB9">
          <wp:extent cx="733425" cy="666750"/>
          <wp:effectExtent l="0" t="0" r="9525" b="0"/>
          <wp:docPr id="2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6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51D4B56"/>
    <w:multiLevelType w:val="hybridMultilevel"/>
    <w:tmpl w:val="BC8E418E"/>
    <w:lvl w:ilvl="0" w:tplc="11984D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E4AFC"/>
    <w:multiLevelType w:val="hybridMultilevel"/>
    <w:tmpl w:val="1EA89CE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0C0FE8"/>
    <w:multiLevelType w:val="hybridMultilevel"/>
    <w:tmpl w:val="BEAECA62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E544E"/>
    <w:multiLevelType w:val="hybridMultilevel"/>
    <w:tmpl w:val="4FF83084"/>
    <w:lvl w:ilvl="0" w:tplc="325C3E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586F3C"/>
    <w:multiLevelType w:val="hybridMultilevel"/>
    <w:tmpl w:val="5BAAEE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00103"/>
    <w:multiLevelType w:val="hybridMultilevel"/>
    <w:tmpl w:val="99E2E1D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6C30DE"/>
    <w:multiLevelType w:val="hybridMultilevel"/>
    <w:tmpl w:val="52D2C380"/>
    <w:lvl w:ilvl="0" w:tplc="D184582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C77F97"/>
    <w:multiLevelType w:val="hybridMultilevel"/>
    <w:tmpl w:val="501A8C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D58BD"/>
    <w:multiLevelType w:val="hybridMultilevel"/>
    <w:tmpl w:val="2FAEB4F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0B81"/>
    <w:multiLevelType w:val="hybridMultilevel"/>
    <w:tmpl w:val="5610FB08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5A4D7D"/>
    <w:multiLevelType w:val="hybridMultilevel"/>
    <w:tmpl w:val="48CE8E5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B11BC7"/>
    <w:multiLevelType w:val="hybridMultilevel"/>
    <w:tmpl w:val="80B4F62C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0C27BC"/>
    <w:multiLevelType w:val="hybridMultilevel"/>
    <w:tmpl w:val="26B8AC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7A7244"/>
    <w:multiLevelType w:val="hybridMultilevel"/>
    <w:tmpl w:val="53F0B318"/>
    <w:lvl w:ilvl="0" w:tplc="F0323D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D027DE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32B4882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3B335C12"/>
    <w:multiLevelType w:val="hybridMultilevel"/>
    <w:tmpl w:val="1AEAEE4A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C86D05"/>
    <w:multiLevelType w:val="hybridMultilevel"/>
    <w:tmpl w:val="E6D88C24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6768AF"/>
    <w:multiLevelType w:val="hybridMultilevel"/>
    <w:tmpl w:val="FE5E0920"/>
    <w:lvl w:ilvl="0" w:tplc="4CA83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53052C"/>
    <w:multiLevelType w:val="hybridMultilevel"/>
    <w:tmpl w:val="5F46628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C0632C"/>
    <w:multiLevelType w:val="hybridMultilevel"/>
    <w:tmpl w:val="A0EE5F0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FC6F9B"/>
    <w:multiLevelType w:val="hybridMultilevel"/>
    <w:tmpl w:val="A238AAB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814D5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4EB7565"/>
    <w:multiLevelType w:val="hybridMultilevel"/>
    <w:tmpl w:val="9738C77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844A44"/>
    <w:multiLevelType w:val="hybridMultilevel"/>
    <w:tmpl w:val="9F36690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0948A4"/>
    <w:multiLevelType w:val="hybridMultilevel"/>
    <w:tmpl w:val="9864D20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A97914"/>
    <w:multiLevelType w:val="hybridMultilevel"/>
    <w:tmpl w:val="CCE86752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922CEE"/>
    <w:multiLevelType w:val="hybridMultilevel"/>
    <w:tmpl w:val="C46E30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700C2E"/>
    <w:multiLevelType w:val="hybridMultilevel"/>
    <w:tmpl w:val="49744CD0"/>
    <w:lvl w:ilvl="0" w:tplc="767E50F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654856"/>
    <w:multiLevelType w:val="hybridMultilevel"/>
    <w:tmpl w:val="78D065EE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994FBF"/>
    <w:multiLevelType w:val="hybridMultilevel"/>
    <w:tmpl w:val="50A8BA16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DB36B3"/>
    <w:multiLevelType w:val="hybridMultilevel"/>
    <w:tmpl w:val="5C4EA9BA"/>
    <w:lvl w:ilvl="0" w:tplc="1108C6F4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7330C9"/>
    <w:multiLevelType w:val="hybridMultilevel"/>
    <w:tmpl w:val="5A9204F8"/>
    <w:lvl w:ilvl="0" w:tplc="1108C6F4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9C3454"/>
    <w:multiLevelType w:val="hybridMultilevel"/>
    <w:tmpl w:val="26AE4D52"/>
    <w:lvl w:ilvl="0" w:tplc="0410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7B11BE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6">
    <w:nsid w:val="739F71FE"/>
    <w:multiLevelType w:val="hybridMultilevel"/>
    <w:tmpl w:val="D80CD8B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591B27"/>
    <w:multiLevelType w:val="hybridMultilevel"/>
    <w:tmpl w:val="B4C0CE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D238AF"/>
    <w:multiLevelType w:val="multilevel"/>
    <w:tmpl w:val="A2284FB4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>
    <w:nsid w:val="7C6E5ACE"/>
    <w:multiLevelType w:val="hybridMultilevel"/>
    <w:tmpl w:val="7888746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35"/>
  </w:num>
  <w:num w:numId="4">
    <w:abstractNumId w:val="16"/>
  </w:num>
  <w:num w:numId="5">
    <w:abstractNumId w:val="38"/>
  </w:num>
  <w:num w:numId="6">
    <w:abstractNumId w:val="8"/>
  </w:num>
  <w:num w:numId="7">
    <w:abstractNumId w:val="13"/>
  </w:num>
  <w:num w:numId="8">
    <w:abstractNumId w:val="37"/>
  </w:num>
  <w:num w:numId="9">
    <w:abstractNumId w:val="28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39"/>
  </w:num>
  <w:num w:numId="13">
    <w:abstractNumId w:val="10"/>
  </w:num>
  <w:num w:numId="14">
    <w:abstractNumId w:val="2"/>
  </w:num>
  <w:num w:numId="15">
    <w:abstractNumId w:val="4"/>
  </w:num>
  <w:num w:numId="16">
    <w:abstractNumId w:val="19"/>
  </w:num>
  <w:num w:numId="17">
    <w:abstractNumId w:val="7"/>
  </w:num>
  <w:num w:numId="18">
    <w:abstractNumId w:val="29"/>
  </w:num>
  <w:num w:numId="19">
    <w:abstractNumId w:val="1"/>
  </w:num>
  <w:num w:numId="20">
    <w:abstractNumId w:val="3"/>
  </w:num>
  <w:num w:numId="21">
    <w:abstractNumId w:val="25"/>
  </w:num>
  <w:num w:numId="22">
    <w:abstractNumId w:val="33"/>
  </w:num>
  <w:num w:numId="23">
    <w:abstractNumId w:val="24"/>
  </w:num>
  <w:num w:numId="24">
    <w:abstractNumId w:val="17"/>
  </w:num>
  <w:num w:numId="25">
    <w:abstractNumId w:val="20"/>
  </w:num>
  <w:num w:numId="26">
    <w:abstractNumId w:val="6"/>
  </w:num>
  <w:num w:numId="27">
    <w:abstractNumId w:val="31"/>
  </w:num>
  <w:num w:numId="28">
    <w:abstractNumId w:val="18"/>
  </w:num>
  <w:num w:numId="29">
    <w:abstractNumId w:val="27"/>
  </w:num>
  <w:num w:numId="30">
    <w:abstractNumId w:val="30"/>
  </w:num>
  <w:num w:numId="31">
    <w:abstractNumId w:val="32"/>
  </w:num>
  <w:num w:numId="32">
    <w:abstractNumId w:val="22"/>
  </w:num>
  <w:num w:numId="33">
    <w:abstractNumId w:val="21"/>
  </w:num>
  <w:num w:numId="34">
    <w:abstractNumId w:val="12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15"/>
  </w:num>
  <w:num w:numId="38">
    <w:abstractNumId w:val="36"/>
  </w:num>
  <w:num w:numId="39">
    <w:abstractNumId w:val="14"/>
  </w:num>
  <w:num w:numId="40">
    <w:abstractNumId w:val="9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C5"/>
    <w:rsid w:val="0001212F"/>
    <w:rsid w:val="0001417D"/>
    <w:rsid w:val="00014E1C"/>
    <w:rsid w:val="00016044"/>
    <w:rsid w:val="000210E7"/>
    <w:rsid w:val="00026D79"/>
    <w:rsid w:val="000277D0"/>
    <w:rsid w:val="00036EBB"/>
    <w:rsid w:val="00044135"/>
    <w:rsid w:val="00044D31"/>
    <w:rsid w:val="000478FE"/>
    <w:rsid w:val="00050256"/>
    <w:rsid w:val="000506A9"/>
    <w:rsid w:val="00051604"/>
    <w:rsid w:val="00054427"/>
    <w:rsid w:val="0005666F"/>
    <w:rsid w:val="0006434A"/>
    <w:rsid w:val="00065318"/>
    <w:rsid w:val="000672EF"/>
    <w:rsid w:val="000701D6"/>
    <w:rsid w:val="00071784"/>
    <w:rsid w:val="00072165"/>
    <w:rsid w:val="00072734"/>
    <w:rsid w:val="00082C82"/>
    <w:rsid w:val="00083A56"/>
    <w:rsid w:val="0008587F"/>
    <w:rsid w:val="00091637"/>
    <w:rsid w:val="000975E7"/>
    <w:rsid w:val="00097B9C"/>
    <w:rsid w:val="000A1205"/>
    <w:rsid w:val="000A1240"/>
    <w:rsid w:val="000A3DE2"/>
    <w:rsid w:val="000A40AE"/>
    <w:rsid w:val="000A60B6"/>
    <w:rsid w:val="000B112D"/>
    <w:rsid w:val="000B18BA"/>
    <w:rsid w:val="000C1934"/>
    <w:rsid w:val="000C1DAF"/>
    <w:rsid w:val="000C623C"/>
    <w:rsid w:val="000D4E50"/>
    <w:rsid w:val="000D7346"/>
    <w:rsid w:val="000E2F34"/>
    <w:rsid w:val="000E70DC"/>
    <w:rsid w:val="000F13C3"/>
    <w:rsid w:val="000F2168"/>
    <w:rsid w:val="000F21DE"/>
    <w:rsid w:val="000F25E4"/>
    <w:rsid w:val="000F615D"/>
    <w:rsid w:val="0010023F"/>
    <w:rsid w:val="00103131"/>
    <w:rsid w:val="00106BF4"/>
    <w:rsid w:val="00107EA9"/>
    <w:rsid w:val="00110BEF"/>
    <w:rsid w:val="0011447F"/>
    <w:rsid w:val="00127B2A"/>
    <w:rsid w:val="00134234"/>
    <w:rsid w:val="00135000"/>
    <w:rsid w:val="00137A8B"/>
    <w:rsid w:val="00140467"/>
    <w:rsid w:val="001433D1"/>
    <w:rsid w:val="00144B8C"/>
    <w:rsid w:val="00147817"/>
    <w:rsid w:val="0015225A"/>
    <w:rsid w:val="00161DAD"/>
    <w:rsid w:val="001623BB"/>
    <w:rsid w:val="001658B4"/>
    <w:rsid w:val="0017011D"/>
    <w:rsid w:val="0017090F"/>
    <w:rsid w:val="00175B2D"/>
    <w:rsid w:val="00182C68"/>
    <w:rsid w:val="00185BB1"/>
    <w:rsid w:val="00186CEB"/>
    <w:rsid w:val="001914B3"/>
    <w:rsid w:val="001B06DD"/>
    <w:rsid w:val="001B0B87"/>
    <w:rsid w:val="001B3022"/>
    <w:rsid w:val="001B3DC7"/>
    <w:rsid w:val="001B6687"/>
    <w:rsid w:val="001B7697"/>
    <w:rsid w:val="001C1784"/>
    <w:rsid w:val="001C35C0"/>
    <w:rsid w:val="001E14E7"/>
    <w:rsid w:val="001E46E5"/>
    <w:rsid w:val="001E51BF"/>
    <w:rsid w:val="001F393C"/>
    <w:rsid w:val="001F3EAD"/>
    <w:rsid w:val="001F4300"/>
    <w:rsid w:val="001F765A"/>
    <w:rsid w:val="00203C64"/>
    <w:rsid w:val="00205956"/>
    <w:rsid w:val="0020776D"/>
    <w:rsid w:val="002109BF"/>
    <w:rsid w:val="002225F0"/>
    <w:rsid w:val="00223DE6"/>
    <w:rsid w:val="0022437A"/>
    <w:rsid w:val="00225114"/>
    <w:rsid w:val="0023008B"/>
    <w:rsid w:val="00230D3B"/>
    <w:rsid w:val="00235568"/>
    <w:rsid w:val="00237154"/>
    <w:rsid w:val="002551B4"/>
    <w:rsid w:val="002567CE"/>
    <w:rsid w:val="00264F2E"/>
    <w:rsid w:val="0027326E"/>
    <w:rsid w:val="00274E10"/>
    <w:rsid w:val="002A1E49"/>
    <w:rsid w:val="002A209C"/>
    <w:rsid w:val="002A3D61"/>
    <w:rsid w:val="002A432E"/>
    <w:rsid w:val="002A636E"/>
    <w:rsid w:val="002A766C"/>
    <w:rsid w:val="002B4994"/>
    <w:rsid w:val="002C4542"/>
    <w:rsid w:val="002C678D"/>
    <w:rsid w:val="002D734F"/>
    <w:rsid w:val="002F2C8C"/>
    <w:rsid w:val="002F2FC5"/>
    <w:rsid w:val="003025EB"/>
    <w:rsid w:val="00302CDE"/>
    <w:rsid w:val="003124F1"/>
    <w:rsid w:val="003142B8"/>
    <w:rsid w:val="00322C0E"/>
    <w:rsid w:val="00323388"/>
    <w:rsid w:val="00324416"/>
    <w:rsid w:val="00332D65"/>
    <w:rsid w:val="00336BD5"/>
    <w:rsid w:val="00340A5E"/>
    <w:rsid w:val="00343603"/>
    <w:rsid w:val="0034470D"/>
    <w:rsid w:val="00351177"/>
    <w:rsid w:val="00351FA3"/>
    <w:rsid w:val="00354307"/>
    <w:rsid w:val="0036169F"/>
    <w:rsid w:val="00363B4E"/>
    <w:rsid w:val="003675CE"/>
    <w:rsid w:val="00376261"/>
    <w:rsid w:val="00382CC6"/>
    <w:rsid w:val="00384170"/>
    <w:rsid w:val="00386603"/>
    <w:rsid w:val="003869B6"/>
    <w:rsid w:val="003904CD"/>
    <w:rsid w:val="003918EF"/>
    <w:rsid w:val="00393C41"/>
    <w:rsid w:val="0039515B"/>
    <w:rsid w:val="003A2F87"/>
    <w:rsid w:val="003A32BE"/>
    <w:rsid w:val="003A4A05"/>
    <w:rsid w:val="003A6E74"/>
    <w:rsid w:val="003A7688"/>
    <w:rsid w:val="003B013E"/>
    <w:rsid w:val="003B2AF7"/>
    <w:rsid w:val="003B2EA6"/>
    <w:rsid w:val="003B443B"/>
    <w:rsid w:val="003B4ED7"/>
    <w:rsid w:val="003B5537"/>
    <w:rsid w:val="003B59CC"/>
    <w:rsid w:val="003B62BA"/>
    <w:rsid w:val="003C2D29"/>
    <w:rsid w:val="003E65BD"/>
    <w:rsid w:val="004009C6"/>
    <w:rsid w:val="00401C99"/>
    <w:rsid w:val="004101FA"/>
    <w:rsid w:val="004124C4"/>
    <w:rsid w:val="00415CB1"/>
    <w:rsid w:val="00417B67"/>
    <w:rsid w:val="00417E2C"/>
    <w:rsid w:val="004208E1"/>
    <w:rsid w:val="00434188"/>
    <w:rsid w:val="00446A75"/>
    <w:rsid w:val="00447B24"/>
    <w:rsid w:val="00450CCB"/>
    <w:rsid w:val="00451FD7"/>
    <w:rsid w:val="00452753"/>
    <w:rsid w:val="00456507"/>
    <w:rsid w:val="00456AB6"/>
    <w:rsid w:val="00461229"/>
    <w:rsid w:val="00475E29"/>
    <w:rsid w:val="004859F6"/>
    <w:rsid w:val="00485AC0"/>
    <w:rsid w:val="00487900"/>
    <w:rsid w:val="00492475"/>
    <w:rsid w:val="00493378"/>
    <w:rsid w:val="00497BA7"/>
    <w:rsid w:val="004A0D8A"/>
    <w:rsid w:val="004A2146"/>
    <w:rsid w:val="004A2C15"/>
    <w:rsid w:val="004A61F7"/>
    <w:rsid w:val="004B04C0"/>
    <w:rsid w:val="004B1C45"/>
    <w:rsid w:val="004B76B1"/>
    <w:rsid w:val="004B78F2"/>
    <w:rsid w:val="004D3905"/>
    <w:rsid w:val="004D4372"/>
    <w:rsid w:val="004D4880"/>
    <w:rsid w:val="004D6165"/>
    <w:rsid w:val="004D7672"/>
    <w:rsid w:val="004E149F"/>
    <w:rsid w:val="004E238B"/>
    <w:rsid w:val="004E4288"/>
    <w:rsid w:val="004F0164"/>
    <w:rsid w:val="00501318"/>
    <w:rsid w:val="005022F0"/>
    <w:rsid w:val="00510534"/>
    <w:rsid w:val="00512C0F"/>
    <w:rsid w:val="0051339B"/>
    <w:rsid w:val="005146A8"/>
    <w:rsid w:val="00515B3E"/>
    <w:rsid w:val="005170C2"/>
    <w:rsid w:val="00520D0D"/>
    <w:rsid w:val="00525E3F"/>
    <w:rsid w:val="00526BA1"/>
    <w:rsid w:val="005272CF"/>
    <w:rsid w:val="00533683"/>
    <w:rsid w:val="005349B1"/>
    <w:rsid w:val="00535B35"/>
    <w:rsid w:val="005423D4"/>
    <w:rsid w:val="0054433A"/>
    <w:rsid w:val="00544C18"/>
    <w:rsid w:val="00544F1E"/>
    <w:rsid w:val="00551D06"/>
    <w:rsid w:val="00552654"/>
    <w:rsid w:val="00562F56"/>
    <w:rsid w:val="0056532F"/>
    <w:rsid w:val="0057282F"/>
    <w:rsid w:val="0057299F"/>
    <w:rsid w:val="005729AB"/>
    <w:rsid w:val="005768BB"/>
    <w:rsid w:val="0058427B"/>
    <w:rsid w:val="00592ABE"/>
    <w:rsid w:val="00597902"/>
    <w:rsid w:val="005A0FB8"/>
    <w:rsid w:val="005A71E4"/>
    <w:rsid w:val="005B585B"/>
    <w:rsid w:val="005B5AE8"/>
    <w:rsid w:val="005B689C"/>
    <w:rsid w:val="005B7C07"/>
    <w:rsid w:val="005C04A5"/>
    <w:rsid w:val="005C44BE"/>
    <w:rsid w:val="005C6C3A"/>
    <w:rsid w:val="005D7E24"/>
    <w:rsid w:val="005E0AE6"/>
    <w:rsid w:val="005E1B61"/>
    <w:rsid w:val="005E29C5"/>
    <w:rsid w:val="005E2CEB"/>
    <w:rsid w:val="005E3461"/>
    <w:rsid w:val="005E39AF"/>
    <w:rsid w:val="005E4EF9"/>
    <w:rsid w:val="005E78F4"/>
    <w:rsid w:val="005F0639"/>
    <w:rsid w:val="006060E3"/>
    <w:rsid w:val="00606960"/>
    <w:rsid w:val="006105B9"/>
    <w:rsid w:val="0061285D"/>
    <w:rsid w:val="00613A91"/>
    <w:rsid w:val="00616B1D"/>
    <w:rsid w:val="00616C3D"/>
    <w:rsid w:val="00622382"/>
    <w:rsid w:val="006324A2"/>
    <w:rsid w:val="0063751F"/>
    <w:rsid w:val="00641170"/>
    <w:rsid w:val="006455B1"/>
    <w:rsid w:val="00664973"/>
    <w:rsid w:val="00667041"/>
    <w:rsid w:val="0067363F"/>
    <w:rsid w:val="00675FE3"/>
    <w:rsid w:val="006803D2"/>
    <w:rsid w:val="0068320C"/>
    <w:rsid w:val="00683755"/>
    <w:rsid w:val="006848E9"/>
    <w:rsid w:val="006920EF"/>
    <w:rsid w:val="006927B2"/>
    <w:rsid w:val="006B0052"/>
    <w:rsid w:val="006B2A74"/>
    <w:rsid w:val="006C59B5"/>
    <w:rsid w:val="006C6F6B"/>
    <w:rsid w:val="006E2462"/>
    <w:rsid w:val="006E26E7"/>
    <w:rsid w:val="006E3F4A"/>
    <w:rsid w:val="006F7731"/>
    <w:rsid w:val="00701B0D"/>
    <w:rsid w:val="0070566F"/>
    <w:rsid w:val="00705926"/>
    <w:rsid w:val="00705F60"/>
    <w:rsid w:val="00711921"/>
    <w:rsid w:val="00714E8F"/>
    <w:rsid w:val="00715616"/>
    <w:rsid w:val="00717150"/>
    <w:rsid w:val="00722A22"/>
    <w:rsid w:val="007258EF"/>
    <w:rsid w:val="00727AFF"/>
    <w:rsid w:val="00731505"/>
    <w:rsid w:val="00731AAD"/>
    <w:rsid w:val="0074224C"/>
    <w:rsid w:val="0074508D"/>
    <w:rsid w:val="007529EE"/>
    <w:rsid w:val="00754AE6"/>
    <w:rsid w:val="00755277"/>
    <w:rsid w:val="0077643F"/>
    <w:rsid w:val="00783BC2"/>
    <w:rsid w:val="00796E5F"/>
    <w:rsid w:val="00797A0C"/>
    <w:rsid w:val="007A45A5"/>
    <w:rsid w:val="007A4722"/>
    <w:rsid w:val="007B2386"/>
    <w:rsid w:val="007B4C06"/>
    <w:rsid w:val="007C1386"/>
    <w:rsid w:val="007C2FF4"/>
    <w:rsid w:val="007C406B"/>
    <w:rsid w:val="007D068D"/>
    <w:rsid w:val="007D1A26"/>
    <w:rsid w:val="007D27B6"/>
    <w:rsid w:val="007E2849"/>
    <w:rsid w:val="007E5592"/>
    <w:rsid w:val="007E6EA6"/>
    <w:rsid w:val="007E7CFD"/>
    <w:rsid w:val="007F21C5"/>
    <w:rsid w:val="007F3939"/>
    <w:rsid w:val="007F5824"/>
    <w:rsid w:val="00802055"/>
    <w:rsid w:val="00805BBA"/>
    <w:rsid w:val="00807D63"/>
    <w:rsid w:val="00812F62"/>
    <w:rsid w:val="0081341E"/>
    <w:rsid w:val="0081599B"/>
    <w:rsid w:val="00825CE8"/>
    <w:rsid w:val="00826C04"/>
    <w:rsid w:val="0082744D"/>
    <w:rsid w:val="0083468C"/>
    <w:rsid w:val="00834D93"/>
    <w:rsid w:val="008414F0"/>
    <w:rsid w:val="00844ABF"/>
    <w:rsid w:val="00847BD2"/>
    <w:rsid w:val="00850C50"/>
    <w:rsid w:val="008513AA"/>
    <w:rsid w:val="00851E0F"/>
    <w:rsid w:val="00852D4A"/>
    <w:rsid w:val="00853C70"/>
    <w:rsid w:val="00856269"/>
    <w:rsid w:val="0085673B"/>
    <w:rsid w:val="00856F33"/>
    <w:rsid w:val="008571A3"/>
    <w:rsid w:val="0086422D"/>
    <w:rsid w:val="00864F37"/>
    <w:rsid w:val="00865AB8"/>
    <w:rsid w:val="00866F9C"/>
    <w:rsid w:val="00876797"/>
    <w:rsid w:val="0088047B"/>
    <w:rsid w:val="00882517"/>
    <w:rsid w:val="00883240"/>
    <w:rsid w:val="00885FFD"/>
    <w:rsid w:val="00887D0B"/>
    <w:rsid w:val="00890697"/>
    <w:rsid w:val="008954DC"/>
    <w:rsid w:val="00896525"/>
    <w:rsid w:val="008967C4"/>
    <w:rsid w:val="008973DA"/>
    <w:rsid w:val="008A1F31"/>
    <w:rsid w:val="008A451C"/>
    <w:rsid w:val="008B64BE"/>
    <w:rsid w:val="008C025E"/>
    <w:rsid w:val="008C3E55"/>
    <w:rsid w:val="008C787D"/>
    <w:rsid w:val="008D060E"/>
    <w:rsid w:val="008D74BB"/>
    <w:rsid w:val="008E129E"/>
    <w:rsid w:val="008E6BD9"/>
    <w:rsid w:val="008F21FE"/>
    <w:rsid w:val="008F3D96"/>
    <w:rsid w:val="008F5361"/>
    <w:rsid w:val="008F6DC7"/>
    <w:rsid w:val="00900E7B"/>
    <w:rsid w:val="00904F8D"/>
    <w:rsid w:val="00905D50"/>
    <w:rsid w:val="00905E8D"/>
    <w:rsid w:val="0091708A"/>
    <w:rsid w:val="009178EE"/>
    <w:rsid w:val="00923E63"/>
    <w:rsid w:val="00925576"/>
    <w:rsid w:val="00936AEA"/>
    <w:rsid w:val="00950B8F"/>
    <w:rsid w:val="009562D3"/>
    <w:rsid w:val="00956671"/>
    <w:rsid w:val="00963695"/>
    <w:rsid w:val="009656FF"/>
    <w:rsid w:val="00972017"/>
    <w:rsid w:val="00972285"/>
    <w:rsid w:val="00973D26"/>
    <w:rsid w:val="00975D44"/>
    <w:rsid w:val="00975EE5"/>
    <w:rsid w:val="00977FDD"/>
    <w:rsid w:val="00992100"/>
    <w:rsid w:val="009953AD"/>
    <w:rsid w:val="00996364"/>
    <w:rsid w:val="009A326F"/>
    <w:rsid w:val="009A5A6C"/>
    <w:rsid w:val="009B3664"/>
    <w:rsid w:val="009B4028"/>
    <w:rsid w:val="009D275F"/>
    <w:rsid w:val="009D7A20"/>
    <w:rsid w:val="009E2222"/>
    <w:rsid w:val="009E2B33"/>
    <w:rsid w:val="009E2EB7"/>
    <w:rsid w:val="009F4B49"/>
    <w:rsid w:val="009F7C15"/>
    <w:rsid w:val="00A002DD"/>
    <w:rsid w:val="00A013BF"/>
    <w:rsid w:val="00A05DF9"/>
    <w:rsid w:val="00A06B58"/>
    <w:rsid w:val="00A116E7"/>
    <w:rsid w:val="00A15769"/>
    <w:rsid w:val="00A1602B"/>
    <w:rsid w:val="00A26517"/>
    <w:rsid w:val="00A27DAC"/>
    <w:rsid w:val="00A35771"/>
    <w:rsid w:val="00A42C7B"/>
    <w:rsid w:val="00A50E3E"/>
    <w:rsid w:val="00A55088"/>
    <w:rsid w:val="00A56907"/>
    <w:rsid w:val="00A62897"/>
    <w:rsid w:val="00A62A3A"/>
    <w:rsid w:val="00A75E10"/>
    <w:rsid w:val="00A8279A"/>
    <w:rsid w:val="00A8392D"/>
    <w:rsid w:val="00A83AB8"/>
    <w:rsid w:val="00A9391F"/>
    <w:rsid w:val="00AA5843"/>
    <w:rsid w:val="00AB1BF1"/>
    <w:rsid w:val="00AB4C01"/>
    <w:rsid w:val="00AB6068"/>
    <w:rsid w:val="00AB6E26"/>
    <w:rsid w:val="00AB6F21"/>
    <w:rsid w:val="00AC123B"/>
    <w:rsid w:val="00AD33B5"/>
    <w:rsid w:val="00AD34D6"/>
    <w:rsid w:val="00AD3571"/>
    <w:rsid w:val="00AD3C5B"/>
    <w:rsid w:val="00AD7994"/>
    <w:rsid w:val="00AE0706"/>
    <w:rsid w:val="00AE1034"/>
    <w:rsid w:val="00AE2493"/>
    <w:rsid w:val="00AE5316"/>
    <w:rsid w:val="00AF373C"/>
    <w:rsid w:val="00AF493D"/>
    <w:rsid w:val="00AF5877"/>
    <w:rsid w:val="00B0026A"/>
    <w:rsid w:val="00B11272"/>
    <w:rsid w:val="00B121CA"/>
    <w:rsid w:val="00B1356B"/>
    <w:rsid w:val="00B13DC9"/>
    <w:rsid w:val="00B147E2"/>
    <w:rsid w:val="00B217C0"/>
    <w:rsid w:val="00B32E04"/>
    <w:rsid w:val="00B33FE9"/>
    <w:rsid w:val="00B418AA"/>
    <w:rsid w:val="00B41A8E"/>
    <w:rsid w:val="00B46F6B"/>
    <w:rsid w:val="00B51804"/>
    <w:rsid w:val="00B72209"/>
    <w:rsid w:val="00B7415A"/>
    <w:rsid w:val="00B80830"/>
    <w:rsid w:val="00B85EC0"/>
    <w:rsid w:val="00B90731"/>
    <w:rsid w:val="00B94F8D"/>
    <w:rsid w:val="00B95EDC"/>
    <w:rsid w:val="00B97561"/>
    <w:rsid w:val="00BB08DB"/>
    <w:rsid w:val="00BB091C"/>
    <w:rsid w:val="00BB3118"/>
    <w:rsid w:val="00BC3AB7"/>
    <w:rsid w:val="00BC3DF2"/>
    <w:rsid w:val="00BC723F"/>
    <w:rsid w:val="00BD58EB"/>
    <w:rsid w:val="00BD6F81"/>
    <w:rsid w:val="00BE53B5"/>
    <w:rsid w:val="00BE563A"/>
    <w:rsid w:val="00BF1D70"/>
    <w:rsid w:val="00BF2BDC"/>
    <w:rsid w:val="00BF46C9"/>
    <w:rsid w:val="00BF6760"/>
    <w:rsid w:val="00C00168"/>
    <w:rsid w:val="00C00F2E"/>
    <w:rsid w:val="00C10B44"/>
    <w:rsid w:val="00C128CB"/>
    <w:rsid w:val="00C1362B"/>
    <w:rsid w:val="00C172AC"/>
    <w:rsid w:val="00C212F7"/>
    <w:rsid w:val="00C25AC5"/>
    <w:rsid w:val="00C26478"/>
    <w:rsid w:val="00C33916"/>
    <w:rsid w:val="00C36DC3"/>
    <w:rsid w:val="00C36F3A"/>
    <w:rsid w:val="00C4460E"/>
    <w:rsid w:val="00C44FF8"/>
    <w:rsid w:val="00C4773A"/>
    <w:rsid w:val="00C47921"/>
    <w:rsid w:val="00C500F6"/>
    <w:rsid w:val="00C54737"/>
    <w:rsid w:val="00C614BD"/>
    <w:rsid w:val="00C63E0E"/>
    <w:rsid w:val="00C63F81"/>
    <w:rsid w:val="00C64A69"/>
    <w:rsid w:val="00C65B81"/>
    <w:rsid w:val="00C66C58"/>
    <w:rsid w:val="00C73B43"/>
    <w:rsid w:val="00C75377"/>
    <w:rsid w:val="00C75FF9"/>
    <w:rsid w:val="00C76A61"/>
    <w:rsid w:val="00C77038"/>
    <w:rsid w:val="00C8086C"/>
    <w:rsid w:val="00C82340"/>
    <w:rsid w:val="00C87BDA"/>
    <w:rsid w:val="00C94A3B"/>
    <w:rsid w:val="00C94B48"/>
    <w:rsid w:val="00CA0D25"/>
    <w:rsid w:val="00CA5986"/>
    <w:rsid w:val="00CB2EBA"/>
    <w:rsid w:val="00CB300A"/>
    <w:rsid w:val="00CC2642"/>
    <w:rsid w:val="00CC4763"/>
    <w:rsid w:val="00CC7C83"/>
    <w:rsid w:val="00CD2496"/>
    <w:rsid w:val="00CD3784"/>
    <w:rsid w:val="00CE114C"/>
    <w:rsid w:val="00CE2DE3"/>
    <w:rsid w:val="00CE33FF"/>
    <w:rsid w:val="00CE3A94"/>
    <w:rsid w:val="00CE3B69"/>
    <w:rsid w:val="00CE549C"/>
    <w:rsid w:val="00CE69B0"/>
    <w:rsid w:val="00CF358E"/>
    <w:rsid w:val="00CF5036"/>
    <w:rsid w:val="00D040D6"/>
    <w:rsid w:val="00D13DAD"/>
    <w:rsid w:val="00D201D4"/>
    <w:rsid w:val="00D26622"/>
    <w:rsid w:val="00D26B14"/>
    <w:rsid w:val="00D26B7C"/>
    <w:rsid w:val="00D3372B"/>
    <w:rsid w:val="00D4386C"/>
    <w:rsid w:val="00D43A1C"/>
    <w:rsid w:val="00D45106"/>
    <w:rsid w:val="00D45294"/>
    <w:rsid w:val="00D63C30"/>
    <w:rsid w:val="00D63CF8"/>
    <w:rsid w:val="00D66B65"/>
    <w:rsid w:val="00D704E3"/>
    <w:rsid w:val="00D71D6B"/>
    <w:rsid w:val="00D76AB5"/>
    <w:rsid w:val="00D776D3"/>
    <w:rsid w:val="00D81880"/>
    <w:rsid w:val="00D86526"/>
    <w:rsid w:val="00D87525"/>
    <w:rsid w:val="00D90F70"/>
    <w:rsid w:val="00D95170"/>
    <w:rsid w:val="00DA6AB4"/>
    <w:rsid w:val="00DC1F81"/>
    <w:rsid w:val="00DC407C"/>
    <w:rsid w:val="00DC4CBB"/>
    <w:rsid w:val="00DC742F"/>
    <w:rsid w:val="00DD60EB"/>
    <w:rsid w:val="00DE07AE"/>
    <w:rsid w:val="00DE2560"/>
    <w:rsid w:val="00DE42C4"/>
    <w:rsid w:val="00DF23A5"/>
    <w:rsid w:val="00DF2A23"/>
    <w:rsid w:val="00DF3E5A"/>
    <w:rsid w:val="00E04B67"/>
    <w:rsid w:val="00E11883"/>
    <w:rsid w:val="00E14DD2"/>
    <w:rsid w:val="00E1712F"/>
    <w:rsid w:val="00E2799D"/>
    <w:rsid w:val="00E30717"/>
    <w:rsid w:val="00E34A41"/>
    <w:rsid w:val="00E420F9"/>
    <w:rsid w:val="00E449F4"/>
    <w:rsid w:val="00E45D0C"/>
    <w:rsid w:val="00E4681A"/>
    <w:rsid w:val="00E531D8"/>
    <w:rsid w:val="00E5517A"/>
    <w:rsid w:val="00E574E4"/>
    <w:rsid w:val="00E61565"/>
    <w:rsid w:val="00E63048"/>
    <w:rsid w:val="00E717A9"/>
    <w:rsid w:val="00E737BF"/>
    <w:rsid w:val="00E77C6B"/>
    <w:rsid w:val="00E82B5D"/>
    <w:rsid w:val="00E9123A"/>
    <w:rsid w:val="00E93042"/>
    <w:rsid w:val="00E96523"/>
    <w:rsid w:val="00E97008"/>
    <w:rsid w:val="00EA24DC"/>
    <w:rsid w:val="00EA3AFE"/>
    <w:rsid w:val="00EA5DAF"/>
    <w:rsid w:val="00EB41DE"/>
    <w:rsid w:val="00EB47D5"/>
    <w:rsid w:val="00EB7A7E"/>
    <w:rsid w:val="00EB7FC1"/>
    <w:rsid w:val="00EC0F49"/>
    <w:rsid w:val="00EC3AB7"/>
    <w:rsid w:val="00EC42BD"/>
    <w:rsid w:val="00ED5A11"/>
    <w:rsid w:val="00EE1E31"/>
    <w:rsid w:val="00EF0EFF"/>
    <w:rsid w:val="00EF7B36"/>
    <w:rsid w:val="00F018CD"/>
    <w:rsid w:val="00F036E6"/>
    <w:rsid w:val="00F03A47"/>
    <w:rsid w:val="00F0404F"/>
    <w:rsid w:val="00F054AB"/>
    <w:rsid w:val="00F12DB9"/>
    <w:rsid w:val="00F13F22"/>
    <w:rsid w:val="00F156F4"/>
    <w:rsid w:val="00F15C5E"/>
    <w:rsid w:val="00F20363"/>
    <w:rsid w:val="00F20A94"/>
    <w:rsid w:val="00F24C62"/>
    <w:rsid w:val="00F31FD8"/>
    <w:rsid w:val="00F35B92"/>
    <w:rsid w:val="00F37058"/>
    <w:rsid w:val="00F432BD"/>
    <w:rsid w:val="00F51F1C"/>
    <w:rsid w:val="00F53D53"/>
    <w:rsid w:val="00F578AC"/>
    <w:rsid w:val="00F60AB2"/>
    <w:rsid w:val="00F61BAD"/>
    <w:rsid w:val="00F75F3F"/>
    <w:rsid w:val="00F76E6D"/>
    <w:rsid w:val="00F80B85"/>
    <w:rsid w:val="00F81E31"/>
    <w:rsid w:val="00F83840"/>
    <w:rsid w:val="00F85AD5"/>
    <w:rsid w:val="00F86022"/>
    <w:rsid w:val="00F86BB5"/>
    <w:rsid w:val="00F9202F"/>
    <w:rsid w:val="00FA2C91"/>
    <w:rsid w:val="00FA740D"/>
    <w:rsid w:val="00FB351B"/>
    <w:rsid w:val="00FB3FD5"/>
    <w:rsid w:val="00FD3277"/>
    <w:rsid w:val="00FD509D"/>
    <w:rsid w:val="00FD64E5"/>
    <w:rsid w:val="00FD6AE0"/>
    <w:rsid w:val="00FD6FB0"/>
    <w:rsid w:val="00FD7FCD"/>
    <w:rsid w:val="00FE1757"/>
    <w:rsid w:val="00FE38CD"/>
    <w:rsid w:val="00FF1B2D"/>
    <w:rsid w:val="00FF1C41"/>
    <w:rsid w:val="00FF239D"/>
    <w:rsid w:val="00FF4F67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rPr>
      <w:rFonts w:ascii="Maiandra GD" w:hAnsi="Maiandra GD"/>
      <w:sz w:val="22"/>
    </w:rPr>
  </w:style>
  <w:style w:type="paragraph" w:styleId="Testonotadichiusura">
    <w:name w:val="endnote text"/>
    <w:basedOn w:val="Normal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rPr>
      <w:rFonts w:ascii="Maiandra GD" w:hAnsi="Maiandra GD"/>
      <w:sz w:val="22"/>
    </w:rPr>
  </w:style>
  <w:style w:type="paragraph" w:styleId="Testonotadichiusura">
    <w:name w:val="endnote text"/>
    <w:basedOn w:val="Normal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1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2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tam.it" TargetMode="External"/><Relationship Id="rId2" Type="http://schemas.openxmlformats.org/officeDocument/2006/relationships/hyperlink" Target="file:///C:\Users\aula.docenti\AppData\Local\Packages\Microsoft.MicrosoftEdge_8wekyb3d8bbwe\TempState\Downloads\%22" TargetMode="External"/><Relationship Id="rId1" Type="http://schemas.openxmlformats.org/officeDocument/2006/relationships/hyperlink" Target="mailto:info@unitam.it" TargetMode="Externa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file:///C:\Users\aula.docenti\AppData\Local\Packages\Microsoft.MicrosoftEdge_8wekyb3d8bbwe\TempState\Downloads\%2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artaIntestata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710DC1-677F-431B-94F7-AE342DC07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CartaIntestatai</Template>
  <TotalTime>1</TotalTime>
  <Pages>5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Presidente</vt:lpstr>
    </vt:vector>
  </TitlesOfParts>
  <Company>Hewlett-Packard Company</Company>
  <LinksUpToDate>false</LinksUpToDate>
  <CharactersWithSpaces>7632</CharactersWithSpaces>
  <SharedDoc>false</SharedDoc>
  <HLinks>
    <vt:vector size="18" baseType="variant">
      <vt:variant>
        <vt:i4>786510</vt:i4>
      </vt:variant>
      <vt:variant>
        <vt:i4>3</vt:i4>
      </vt:variant>
      <vt:variant>
        <vt:i4>0</vt:i4>
      </vt:variant>
      <vt:variant>
        <vt:i4>5</vt:i4>
      </vt:variant>
      <vt:variant>
        <vt:lpwstr>http://www.unitam.it/</vt:lpwstr>
      </vt:variant>
      <vt:variant>
        <vt:lpwstr/>
      </vt:variant>
      <vt:variant>
        <vt:i4>3342360</vt:i4>
      </vt:variant>
      <vt:variant>
        <vt:i4>0</vt:i4>
      </vt:variant>
      <vt:variant>
        <vt:i4>0</vt:i4>
      </vt:variant>
      <vt:variant>
        <vt:i4>5</vt:i4>
      </vt:variant>
      <vt:variant>
        <vt:lpwstr>mailto:info@unitam.it</vt:lpwstr>
      </vt:variant>
      <vt:variant>
        <vt:lpwstr/>
      </vt:variant>
      <vt:variant>
        <vt:i4>2555921</vt:i4>
      </vt:variant>
      <vt:variant>
        <vt:i4>-1</vt:i4>
      </vt:variant>
      <vt:variant>
        <vt:i4>2086</vt:i4>
      </vt:variant>
      <vt:variant>
        <vt:i4>1</vt:i4>
      </vt:variant>
      <vt:variant>
        <vt:lpwstr>http://t2.gstatic.com/images?q=tbn:QfDqW45Lo8-HPM:http://i249.photobucket.com/albums/gg225/xadrianox_bucket/Hapkido/casakoreaintsimbolocopy.png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Presidente</dc:title>
  <dc:creator>MSP Lombardia</dc:creator>
  <cp:lastModifiedBy>MODESTINO</cp:lastModifiedBy>
  <cp:revision>2</cp:revision>
  <cp:lastPrinted>2014-09-15T10:42:00Z</cp:lastPrinted>
  <dcterms:created xsi:type="dcterms:W3CDTF">2020-05-11T07:57:00Z</dcterms:created>
  <dcterms:modified xsi:type="dcterms:W3CDTF">2020-05-11T07:57:00Z</dcterms:modified>
</cp:coreProperties>
</file>