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BC1" w:rsidRDefault="00E76687" w:rsidP="009E7F6B">
      <w:pPr>
        <w:pStyle w:val="Titolo2"/>
        <w:spacing w:before="0" w:after="0" w:line="240" w:lineRule="auto"/>
        <w:rPr>
          <w:rFonts w:ascii="Times New Roman" w:hAnsi="Times New Roman" w:cs="Times New Roman"/>
        </w:rPr>
      </w:pPr>
      <w:r>
        <w:tab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</w:p>
    <w:p w:rsidR="00D36BC1" w:rsidRDefault="00D36BC1" w:rsidP="009E7F6B">
      <w:pPr>
        <w:pStyle w:val="Titolo2"/>
        <w:spacing w:before="0" w:after="0" w:line="240" w:lineRule="auto"/>
        <w:rPr>
          <w:rFonts w:ascii="Times New Roman" w:hAnsi="Times New Roman" w:cs="Times New Roman"/>
        </w:rPr>
      </w:pPr>
    </w:p>
    <w:p w:rsidR="00D36BC1" w:rsidRDefault="00D36BC1" w:rsidP="009E7F6B">
      <w:pPr>
        <w:pStyle w:val="Titolo2"/>
        <w:spacing w:before="0" w:after="0" w:line="240" w:lineRule="auto"/>
        <w:rPr>
          <w:rFonts w:ascii="Times New Roman" w:hAnsi="Times New Roman" w:cs="Times New Roman"/>
        </w:rPr>
      </w:pPr>
    </w:p>
    <w:p w:rsidR="00D36BC1" w:rsidRDefault="00D36BC1" w:rsidP="009E7F6B">
      <w:pPr>
        <w:pStyle w:val="Titolo2"/>
        <w:spacing w:before="0" w:after="0" w:line="240" w:lineRule="auto"/>
        <w:rPr>
          <w:rFonts w:ascii="Times New Roman" w:hAnsi="Times New Roman" w:cs="Times New Roman"/>
        </w:rPr>
      </w:pPr>
    </w:p>
    <w:p w:rsidR="00C77A98" w:rsidRDefault="00C77A98" w:rsidP="00F4347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4"/>
          <w:szCs w:val="34"/>
        </w:rPr>
      </w:pPr>
    </w:p>
    <w:p w:rsidR="00C77A98" w:rsidRDefault="00C77A98" w:rsidP="00C77A98">
      <w:pPr>
        <w:spacing w:after="0"/>
        <w:ind w:left="6372" w:firstLine="708"/>
        <w:rPr>
          <w:sz w:val="28"/>
        </w:rPr>
      </w:pPr>
      <w:r>
        <w:rPr>
          <w:sz w:val="28"/>
        </w:rPr>
        <w:t>A tutti gli Associati</w:t>
      </w:r>
    </w:p>
    <w:p w:rsidR="00C77A98" w:rsidRDefault="00C77A98" w:rsidP="00C77A98">
      <w:pPr>
        <w:spacing w:after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Loro sedi</w:t>
      </w:r>
    </w:p>
    <w:p w:rsidR="00C77A98" w:rsidRDefault="00C77A98" w:rsidP="00C77A98">
      <w:pPr>
        <w:jc w:val="center"/>
        <w:rPr>
          <w:b/>
          <w:sz w:val="28"/>
          <w:u w:val="single"/>
        </w:rPr>
      </w:pPr>
    </w:p>
    <w:p w:rsidR="00C77A98" w:rsidRDefault="00C77A98" w:rsidP="00C77A9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CONVOCAZIONE ASSEMBLEA ORDINARIA ANNUALE</w:t>
      </w:r>
    </w:p>
    <w:p w:rsidR="00C77A98" w:rsidRDefault="00C77A98" w:rsidP="00C77A9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PRESSO IL PALZZETTO DELLO SPORT   </w:t>
      </w:r>
    </w:p>
    <w:p w:rsidR="00C77A98" w:rsidRDefault="00C77A98" w:rsidP="00C77A9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VIA ATIGLIANA, 27/B -800067 - SORRENTO (NA)</w:t>
      </w:r>
    </w:p>
    <w:p w:rsidR="00C77A98" w:rsidRDefault="00057F72" w:rsidP="00C77A9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SABATO 25</w:t>
      </w:r>
      <w:bookmarkStart w:id="0" w:name="_GoBack"/>
      <w:bookmarkEnd w:id="0"/>
      <w:r w:rsidR="00C77A98">
        <w:rPr>
          <w:b/>
          <w:sz w:val="28"/>
          <w:u w:val="single"/>
        </w:rPr>
        <w:t xml:space="preserve"> GENNAIO 2020</w:t>
      </w:r>
    </w:p>
    <w:p w:rsidR="00C77A98" w:rsidRDefault="00C77A98" w:rsidP="00C77A9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ORE 7.00 PRIMA CONVOCAZIONE</w:t>
      </w:r>
    </w:p>
    <w:p w:rsidR="00C77A98" w:rsidRDefault="00C77A98" w:rsidP="00C77A9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ORE 11.30 SECONDA CONVOCAZIONE</w:t>
      </w:r>
    </w:p>
    <w:p w:rsidR="00C77A98" w:rsidRDefault="00C77A98" w:rsidP="00C77A98">
      <w:pPr>
        <w:rPr>
          <w:sz w:val="28"/>
        </w:rPr>
      </w:pPr>
      <w:r>
        <w:rPr>
          <w:sz w:val="28"/>
        </w:rPr>
        <w:t>per discutere e deliberare sul seguente ordine del giorno:</w:t>
      </w:r>
    </w:p>
    <w:p w:rsidR="00C77A98" w:rsidRDefault="00C77A98" w:rsidP="00C77A98">
      <w:pPr>
        <w:rPr>
          <w:sz w:val="24"/>
          <w:szCs w:val="24"/>
        </w:rPr>
      </w:pPr>
      <w:r>
        <w:rPr>
          <w:b/>
          <w:sz w:val="28"/>
          <w:u w:val="single"/>
        </w:rPr>
        <w:t>in seduta ordinaria:</w:t>
      </w:r>
      <w:r w:rsidRPr="002C0F8C">
        <w:rPr>
          <w:sz w:val="24"/>
          <w:szCs w:val="24"/>
        </w:rPr>
        <w:t xml:space="preserve"> </w:t>
      </w:r>
    </w:p>
    <w:p w:rsidR="00C77A98" w:rsidRPr="002C0F8C" w:rsidRDefault="00C77A98" w:rsidP="00B90952">
      <w:pPr>
        <w:spacing w:after="0"/>
        <w:rPr>
          <w:sz w:val="28"/>
          <w:szCs w:val="28"/>
        </w:rPr>
      </w:pPr>
      <w:r w:rsidRPr="002C0F8C">
        <w:rPr>
          <w:sz w:val="28"/>
          <w:szCs w:val="28"/>
        </w:rPr>
        <w:t>1) approvazione relazione tecnico –</w:t>
      </w:r>
      <w:r>
        <w:rPr>
          <w:sz w:val="28"/>
          <w:szCs w:val="28"/>
        </w:rPr>
        <w:t xml:space="preserve"> morale e finanziaria e rendiconto</w:t>
      </w:r>
      <w:r w:rsidR="00B90952">
        <w:rPr>
          <w:sz w:val="28"/>
          <w:szCs w:val="28"/>
        </w:rPr>
        <w:t xml:space="preserve"> consuntivo anno 2019</w:t>
      </w:r>
      <w:r w:rsidRPr="002C0F8C">
        <w:rPr>
          <w:sz w:val="28"/>
          <w:szCs w:val="28"/>
        </w:rPr>
        <w:t>;</w:t>
      </w:r>
    </w:p>
    <w:p w:rsidR="00C77A98" w:rsidRPr="002C0F8C" w:rsidRDefault="00C77A98" w:rsidP="00B90952">
      <w:pPr>
        <w:spacing w:after="0"/>
        <w:rPr>
          <w:sz w:val="28"/>
          <w:szCs w:val="28"/>
        </w:rPr>
      </w:pPr>
      <w:r w:rsidRPr="002C0F8C">
        <w:rPr>
          <w:sz w:val="28"/>
          <w:szCs w:val="28"/>
        </w:rPr>
        <w:t>2) approvazione progra</w:t>
      </w:r>
      <w:r w:rsidR="00B90952">
        <w:rPr>
          <w:sz w:val="28"/>
          <w:szCs w:val="28"/>
        </w:rPr>
        <w:t>mma attività anno 2020</w:t>
      </w:r>
      <w:r>
        <w:rPr>
          <w:sz w:val="28"/>
          <w:szCs w:val="28"/>
        </w:rPr>
        <w:t xml:space="preserve"> e rendicont</w:t>
      </w:r>
      <w:r w:rsidR="00B90952">
        <w:rPr>
          <w:sz w:val="28"/>
          <w:szCs w:val="28"/>
        </w:rPr>
        <w:t>o preventivo anno 2020</w:t>
      </w:r>
      <w:r w:rsidRPr="002C0F8C">
        <w:rPr>
          <w:sz w:val="28"/>
          <w:szCs w:val="28"/>
        </w:rPr>
        <w:t>;</w:t>
      </w:r>
    </w:p>
    <w:p w:rsidR="00C77A98" w:rsidRPr="002C0F8C" w:rsidRDefault="00C77A98" w:rsidP="00B90952">
      <w:pPr>
        <w:spacing w:after="0"/>
        <w:ind w:right="-1"/>
        <w:rPr>
          <w:sz w:val="28"/>
          <w:szCs w:val="28"/>
        </w:rPr>
      </w:pPr>
      <w:r w:rsidRPr="002C0F8C">
        <w:rPr>
          <w:sz w:val="28"/>
          <w:szCs w:val="28"/>
        </w:rPr>
        <w:t>3) deliberazioni inerenti e conseguenti.</w:t>
      </w:r>
    </w:p>
    <w:p w:rsidR="00C77A98" w:rsidRDefault="00C77A98" w:rsidP="00C77A98">
      <w:pPr>
        <w:rPr>
          <w:sz w:val="28"/>
        </w:rPr>
      </w:pPr>
      <w:r>
        <w:rPr>
          <w:sz w:val="28"/>
        </w:rPr>
        <w:t>Per la partecipazione all’assemblea valgono le disposizioni di legge e di statuto.</w:t>
      </w:r>
    </w:p>
    <w:p w:rsidR="00C77A98" w:rsidRDefault="00C77A98" w:rsidP="00C77A98">
      <w:pPr>
        <w:rPr>
          <w:sz w:val="28"/>
        </w:rPr>
      </w:pPr>
      <w:r>
        <w:rPr>
          <w:sz w:val="28"/>
        </w:rPr>
        <w:t>Distinti saluti</w:t>
      </w:r>
    </w:p>
    <w:p w:rsidR="00C77A98" w:rsidRDefault="00C77A98" w:rsidP="00C77A98">
      <w:pPr>
        <w:rPr>
          <w:sz w:val="28"/>
        </w:rPr>
      </w:pPr>
      <w:r>
        <w:rPr>
          <w:sz w:val="28"/>
        </w:rPr>
        <w:t>Vanzaghello, lì</w:t>
      </w:r>
      <w:r>
        <w:rPr>
          <w:sz w:val="28"/>
        </w:rPr>
        <w:tab/>
      </w:r>
      <w:r w:rsidR="00B90952">
        <w:rPr>
          <w:sz w:val="28"/>
        </w:rPr>
        <w:t>09 Gennaio 2020</w:t>
      </w:r>
      <w:r>
        <w:rPr>
          <w:sz w:val="28"/>
        </w:rPr>
        <w:t>.</w:t>
      </w:r>
      <w:r>
        <w:rPr>
          <w:sz w:val="28"/>
        </w:rPr>
        <w:tab/>
      </w:r>
    </w:p>
    <w:p w:rsidR="00C77A98" w:rsidRPr="003A3EB1" w:rsidRDefault="00B90952" w:rsidP="00C77A98">
      <w:pPr>
        <w:spacing w:before="100" w:beforeAutospacing="1" w:after="100" w:afterAutospacing="1"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N.</w:t>
      </w:r>
      <w:r w:rsidR="00C77A98" w:rsidRPr="003A3EB1">
        <w:rPr>
          <w:b/>
          <w:sz w:val="28"/>
          <w:szCs w:val="28"/>
        </w:rPr>
        <w:t>B. Si prega di confermare la propria presenza.</w:t>
      </w:r>
    </w:p>
    <w:p w:rsidR="00C77A98" w:rsidRDefault="00C77A98" w:rsidP="00B90952">
      <w:pPr>
        <w:spacing w:after="0"/>
        <w:ind w:left="6372"/>
        <w:rPr>
          <w:sz w:val="28"/>
        </w:rPr>
      </w:pPr>
      <w:r>
        <w:rPr>
          <w:sz w:val="28"/>
        </w:rPr>
        <w:t xml:space="preserve">           Il Presidente </w:t>
      </w:r>
    </w:p>
    <w:p w:rsidR="00C77A98" w:rsidRDefault="00C77A98" w:rsidP="00B90952">
      <w:pPr>
        <w:spacing w:after="0"/>
        <w:rPr>
          <w:sz w:val="24"/>
          <w:szCs w:val="24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prof. Vitale Monti</w:t>
      </w:r>
    </w:p>
    <w:p w:rsidR="00825055" w:rsidRDefault="00D91292" w:rsidP="00F4347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ab/>
      </w:r>
      <w:r>
        <w:rPr>
          <w:rFonts w:ascii="Times New Roman" w:hAnsi="Times New Roman" w:cs="Times New Roman"/>
          <w:sz w:val="34"/>
          <w:szCs w:val="34"/>
        </w:rPr>
        <w:tab/>
      </w:r>
      <w:r>
        <w:rPr>
          <w:rFonts w:ascii="Times New Roman" w:hAnsi="Times New Roman" w:cs="Times New Roman"/>
          <w:sz w:val="34"/>
          <w:szCs w:val="34"/>
        </w:rPr>
        <w:tab/>
      </w:r>
      <w:r>
        <w:rPr>
          <w:rFonts w:ascii="Times New Roman" w:hAnsi="Times New Roman" w:cs="Times New Roman"/>
          <w:sz w:val="34"/>
          <w:szCs w:val="34"/>
        </w:rPr>
        <w:tab/>
      </w:r>
      <w:r>
        <w:rPr>
          <w:rFonts w:ascii="Times New Roman" w:hAnsi="Times New Roman" w:cs="Times New Roman"/>
          <w:sz w:val="34"/>
          <w:szCs w:val="34"/>
        </w:rPr>
        <w:tab/>
      </w:r>
      <w:r>
        <w:rPr>
          <w:rFonts w:ascii="Times New Roman" w:hAnsi="Times New Roman" w:cs="Times New Roman"/>
          <w:sz w:val="34"/>
          <w:szCs w:val="34"/>
        </w:rPr>
        <w:tab/>
      </w:r>
    </w:p>
    <w:sectPr w:rsidR="00825055" w:rsidSect="005B689C">
      <w:headerReference w:type="default" r:id="rId9"/>
      <w:footerReference w:type="default" r:id="rId10"/>
      <w:pgSz w:w="11906" w:h="16838" w:code="9"/>
      <w:pgMar w:top="1287" w:right="851" w:bottom="851" w:left="851" w:header="0" w:footer="19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17E" w:rsidRDefault="0045017E">
      <w:r>
        <w:separator/>
      </w:r>
    </w:p>
  </w:endnote>
  <w:endnote w:type="continuationSeparator" w:id="0">
    <w:p w:rsidR="0045017E" w:rsidRDefault="00450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F71" w:rsidRDefault="00773F71" w:rsidP="007D1A26">
    <w:pPr>
      <w:pStyle w:val="Pidipagina"/>
      <w:rPr>
        <w:rFonts w:ascii="Arial" w:hAnsi="Arial" w:cs="Arial"/>
        <w:color w:val="000000"/>
      </w:rPr>
    </w:pPr>
    <w:r>
      <w:rPr>
        <w:rFonts w:ascii="Arial" w:hAnsi="Arial" w:cs="Arial"/>
        <w:color w:val="000000"/>
      </w:rPr>
      <w:t xml:space="preserve">    </w:t>
    </w:r>
  </w:p>
  <w:p w:rsidR="00773F71" w:rsidRDefault="00773F71" w:rsidP="007D1A26">
    <w:pPr>
      <w:pStyle w:val="Pidipagina"/>
    </w:pPr>
    <w:r>
      <w:rPr>
        <w:rFonts w:ascii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36195" distR="36195" simplePos="0" relativeHeight="251673088" behindDoc="0" locked="0" layoutInCell="1" allowOverlap="1" wp14:anchorId="2560E3C4" wp14:editId="110E9419">
              <wp:simplePos x="0" y="0"/>
              <wp:positionH relativeFrom="column">
                <wp:posOffset>-159385</wp:posOffset>
              </wp:positionH>
              <wp:positionV relativeFrom="paragraph">
                <wp:posOffset>139065</wp:posOffset>
              </wp:positionV>
              <wp:extent cx="508635" cy="186055"/>
              <wp:effectExtent l="0" t="0" r="0" b="4445"/>
              <wp:wrapThrough wrapText="bothSides">
                <wp:wrapPolygon edited="0">
                  <wp:start x="1618" y="0"/>
                  <wp:lineTo x="1618" y="19904"/>
                  <wp:lineTo x="18607" y="19904"/>
                  <wp:lineTo x="18607" y="0"/>
                  <wp:lineTo x="1618" y="0"/>
                </wp:wrapPolygon>
              </wp:wrapThrough>
              <wp:docPr id="20" name="Casella di tes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F71" w:rsidRPr="00050256" w:rsidRDefault="00773F71" w:rsidP="008513AA">
                          <w:pPr>
                            <w:jc w:val="left"/>
                            <w:rPr>
                              <w:rFonts w:ascii="Verdana" w:hAnsi="Verdana" w:cs="Verdana"/>
                              <w:color w:val="2D74B5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27" type="#_x0000_t202" style="position:absolute;left:0;text-align:left;margin-left:-12.55pt;margin-top:10.95pt;width:40.05pt;height:14.65pt;z-index:251673088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" filled="f" stroked="f">
              <v:textbox>
                <w:txbxContent>
                  <w:p w:rsidR="00773F71" w:rsidRPr="00050256" w:rsidRDefault="00773F71" w:rsidP="008513AA">
                    <w:pPr>
                      <w:jc w:val="left"/>
                      <w:rPr>
                        <w:rFonts w:ascii="Verdana" w:hAnsi="Verdana" w:cs="Verdana"/>
                        <w:color w:val="2D74B5"/>
                        <w:sz w:val="12"/>
                        <w:szCs w:val="1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17E" w:rsidRDefault="0045017E">
      <w:r>
        <w:separator/>
      </w:r>
    </w:p>
  </w:footnote>
  <w:footnote w:type="continuationSeparator" w:id="0">
    <w:p w:rsidR="0045017E" w:rsidRDefault="00450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F71" w:rsidRDefault="00773F71" w:rsidP="008E39BC">
    <w:pPr>
      <w:pStyle w:val="Intestazione"/>
      <w:spacing w:after="0"/>
      <w:rPr>
        <w:rFonts w:cstheme="minorHAnsi"/>
        <w:smallCaps/>
        <w:color w:val="7F7F7F" w:themeColor="text1" w:themeTint="80"/>
        <w:sz w:val="22"/>
        <w:szCs w:val="22"/>
      </w:rPr>
    </w:pPr>
    <w:r>
      <w:rPr>
        <w:noProof/>
      </w:rPr>
      <w:drawing>
        <wp:anchor distT="0" distB="0" distL="114300" distR="114300" simplePos="0" relativeHeight="251675136" behindDoc="1" locked="0" layoutInCell="1" allowOverlap="1" wp14:anchorId="48FFEE46" wp14:editId="1D64D883">
          <wp:simplePos x="0" y="0"/>
          <wp:positionH relativeFrom="column">
            <wp:posOffset>-111760</wp:posOffset>
          </wp:positionH>
          <wp:positionV relativeFrom="paragraph">
            <wp:posOffset>67945</wp:posOffset>
          </wp:positionV>
          <wp:extent cx="908685" cy="847725"/>
          <wp:effectExtent l="0" t="0" r="0" b="952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lu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8477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40D2CE57" wp14:editId="7242B4A5">
          <wp:simplePos x="0" y="0"/>
          <wp:positionH relativeFrom="column">
            <wp:posOffset>-181610</wp:posOffset>
          </wp:positionH>
          <wp:positionV relativeFrom="paragraph">
            <wp:posOffset>4709795</wp:posOffset>
          </wp:positionV>
          <wp:extent cx="4078605" cy="4701540"/>
          <wp:effectExtent l="0" t="0" r="0" b="3810"/>
          <wp:wrapNone/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MI.png"/>
                  <pic:cNvPicPr/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8605" cy="470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1"/>
      </w:rPr>
      <w:drawing>
        <wp:anchor distT="0" distB="0" distL="114300" distR="114300" simplePos="0" relativeHeight="251664896" behindDoc="0" locked="0" layoutInCell="1" allowOverlap="1" wp14:anchorId="11131688" wp14:editId="245421B8">
          <wp:simplePos x="0" y="0"/>
          <wp:positionH relativeFrom="margin">
            <wp:posOffset>6131560</wp:posOffset>
          </wp:positionH>
          <wp:positionV relativeFrom="margin">
            <wp:posOffset>-417195</wp:posOffset>
          </wp:positionV>
          <wp:extent cx="494665" cy="494665"/>
          <wp:effectExtent l="0" t="0" r="0" b="0"/>
          <wp:wrapSquare wrapText="bothSides"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sw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1"/>
      </w:rPr>
      <w:t xml:space="preserve">                   </w:t>
    </w:r>
    <w:r w:rsidRPr="00D81072">
      <w:rPr>
        <w:rFonts w:cstheme="minorHAnsi"/>
        <w:smallCaps/>
        <w:color w:val="7F7F7F" w:themeColor="text1" w:themeTint="80"/>
        <w:sz w:val="22"/>
        <w:szCs w:val="22"/>
      </w:rPr>
      <w:t>Ente Nazionale Democratico di Azione Sociale</w:t>
    </w:r>
  </w:p>
  <w:p w:rsidR="00773F71" w:rsidRPr="00552654" w:rsidRDefault="00773F71" w:rsidP="008E39BC">
    <w:pPr>
      <w:pStyle w:val="Intestazione"/>
      <w:spacing w:after="0"/>
      <w:rPr>
        <w:sz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3F996F4" wp14:editId="6920BB98">
              <wp:simplePos x="0" y="0"/>
              <wp:positionH relativeFrom="column">
                <wp:posOffset>3993515</wp:posOffset>
              </wp:positionH>
              <wp:positionV relativeFrom="paragraph">
                <wp:posOffset>727710</wp:posOffset>
              </wp:positionV>
              <wp:extent cx="2838450" cy="1009650"/>
              <wp:effectExtent l="0" t="0" r="0" b="0"/>
              <wp:wrapNone/>
              <wp:docPr id="29" name="Casella di tes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50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3F71" w:rsidRPr="0086631D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Times New Roman" w:hAnsi="Times New Roman" w:cs="Times New Roman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  <w:t>UNIONE TAEKWONDO ED ARTI MARZIALI</w:t>
                          </w:r>
                        </w:p>
                        <w:p w:rsidR="00773F71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</w:rPr>
                            <w:t>SONG MOO KWAN ITALIA</w:t>
                          </w:r>
                        </w:p>
                        <w:p w:rsidR="00773F71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color w:val="353535"/>
                              <w:sz w:val="16"/>
                              <w:szCs w:val="16"/>
                            </w:rPr>
                            <w:t xml:space="preserve">Sede legale: Via della Novella, 4 – 21017 Samarate (VA) </w:t>
                          </w:r>
                        </w:p>
                        <w:p w:rsidR="00773F71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color w:val="353535"/>
                              <w:sz w:val="16"/>
                              <w:szCs w:val="16"/>
                            </w:rPr>
                            <w:t>Sede operativa: Via Ugo Foscolo, 12 – 20020 Vanzaghello (MI) Tel.3714264510- Fax 0331.223970</w:t>
                          </w:r>
                        </w:p>
                        <w:p w:rsidR="00773F71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e-mail </w:t>
                          </w:r>
                          <w:hyperlink r:id="rId4" w:history="1">
                            <w:r w:rsidRPr="0086631D">
                              <w:rPr>
                                <w:rStyle w:val="Collegamentoipertestuale"/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unitam@unitam.it</w:t>
                            </w:r>
                          </w:hyperlink>
                        </w:p>
                        <w:p w:rsidR="00773F71" w:rsidRPr="0086631D" w:rsidRDefault="00773F71" w:rsidP="0086631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6631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sito web: </w:t>
                          </w:r>
                          <w:hyperlink r:id="rId5" w:history="1">
                            <w:r w:rsidRPr="0086631D">
                              <w:rPr>
                                <w:rStyle w:val="Collegamentoipertestuale"/>
                                <w:rFonts w:ascii="Times New Roman" w:hAnsi="Times New Roman" w:cs="Times New Roman"/>
                                <w:sz w:val="16"/>
                                <w:szCs w:val="16"/>
                                <w:u w:color="DCA10D"/>
                              </w:rPr>
                              <w:t>http://www.unitam.it</w:t>
                            </w:r>
                          </w:hyperlink>
                          <w:r w:rsidRPr="0086631D">
                            <w:rPr>
                              <w:rFonts w:ascii="Times New Roman" w:hAnsi="Times New Roman" w:cs="Times New Roman"/>
                              <w:color w:val="4472C4" w:themeColor="accent5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9" o:spid="_x0000_s1026" type="#_x0000_t202" style="position:absolute;left:0;text-align:left;margin-left:314.45pt;margin-top:57.3pt;width:223.5pt;height:7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" filled="f" stroked="f">
              <v:textbox>
                <w:txbxContent>
                  <w:p w:rsidR="00773F71" w:rsidRPr="0086631D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Times New Roman" w:hAnsi="Times New Roman" w:cs="Times New Roman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b/>
                        <w:color w:val="5B9BD5" w:themeColor="accent1"/>
                        <w:sz w:val="18"/>
                        <w:szCs w:val="18"/>
                      </w:rPr>
                      <w:t>UNIONE TAEKWONDO ED ARTI MARZIALI</w:t>
                    </w:r>
                  </w:p>
                  <w:p w:rsidR="00773F71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b/>
                        <w:bCs/>
                        <w:color w:val="5B9BD5" w:themeColor="accent1"/>
                        <w:sz w:val="18"/>
                        <w:szCs w:val="18"/>
                      </w:rPr>
                      <w:t>SONG MOO KWAN ITALIA</w:t>
                    </w:r>
                  </w:p>
                  <w:p w:rsidR="00773F71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color w:val="353535"/>
                        <w:sz w:val="16"/>
                        <w:szCs w:val="16"/>
                      </w:rPr>
                      <w:t xml:space="preserve">Sede legale: Via della Novella, 4 – 21017 Samarate (VA) </w:t>
                    </w:r>
                  </w:p>
                  <w:p w:rsidR="00773F71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color w:val="353535"/>
                        <w:sz w:val="16"/>
                        <w:szCs w:val="16"/>
                      </w:rPr>
                      <w:t>Sede operativa: Via Ugo Foscolo, 12 – 20020 Vanzaghello (MI) Tel.3714264510- Fax 0331.223970</w:t>
                    </w:r>
                  </w:p>
                  <w:p w:rsidR="00773F71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e-mail </w:t>
                    </w:r>
                    <w:hyperlink r:id="rId6" w:history="1">
                      <w:r w:rsidRPr="0086631D">
                        <w:rPr>
                          <w:rStyle w:val="Collegamentoipertestuale"/>
                          <w:rFonts w:ascii="Times New Roman" w:hAnsi="Times New Roman" w:cs="Times New Roman"/>
                          <w:sz w:val="16"/>
                          <w:szCs w:val="16"/>
                        </w:rPr>
                        <w:t>unitam@unitam.it</w:t>
                      </w:r>
                    </w:hyperlink>
                  </w:p>
                  <w:p w:rsidR="00773F71" w:rsidRPr="0086631D" w:rsidRDefault="00773F71" w:rsidP="008663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86631D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sito web: </w:t>
                    </w:r>
                    <w:hyperlink r:id="rId7" w:history="1">
                      <w:r w:rsidRPr="0086631D">
                        <w:rPr>
                          <w:rStyle w:val="Collegamentoipertestuale"/>
                          <w:rFonts w:ascii="Times New Roman" w:hAnsi="Times New Roman" w:cs="Times New Roman"/>
                          <w:sz w:val="16"/>
                          <w:szCs w:val="16"/>
                          <w:u w:color="DCA10D"/>
                        </w:rPr>
                        <w:t>http://www.unitam.it</w:t>
                      </w:r>
                    </w:hyperlink>
                    <w:r w:rsidRPr="0086631D">
                      <w:rPr>
                        <w:rFonts w:ascii="Times New Roman" w:hAnsi="Times New Roman" w:cs="Times New Roman"/>
                        <w:color w:val="4472C4" w:themeColor="accent5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1"/>
      </w:rPr>
      <w:drawing>
        <wp:anchor distT="0" distB="0" distL="114300" distR="114300" simplePos="0" relativeHeight="251665920" behindDoc="0" locked="0" layoutInCell="1" allowOverlap="1" wp14:anchorId="4A2ADA63" wp14:editId="6908DC55">
          <wp:simplePos x="0" y="0"/>
          <wp:positionH relativeFrom="margin">
            <wp:posOffset>3900805</wp:posOffset>
          </wp:positionH>
          <wp:positionV relativeFrom="margin">
            <wp:posOffset>-499745</wp:posOffset>
          </wp:positionV>
          <wp:extent cx="1518920" cy="597535"/>
          <wp:effectExtent l="0" t="0" r="5080" b="0"/>
          <wp:wrapSquare wrapText="bothSides"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asas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1072">
      <w:rPr>
        <w:rFonts w:ascii="Bookman Old Style" w:hAnsi="Bookman Old Style"/>
        <w:noProof/>
        <w:sz w:val="22"/>
        <w:szCs w:val="22"/>
      </w:rPr>
      <w:drawing>
        <wp:anchor distT="0" distB="0" distL="114300" distR="114300" simplePos="0" relativeHeight="251677184" behindDoc="1" locked="0" layoutInCell="1" allowOverlap="1" wp14:anchorId="1884DC7F" wp14:editId="3C0BA25F">
          <wp:simplePos x="0" y="0"/>
          <wp:positionH relativeFrom="column">
            <wp:posOffset>1126490</wp:posOffset>
          </wp:positionH>
          <wp:positionV relativeFrom="paragraph">
            <wp:posOffset>-186690</wp:posOffset>
          </wp:positionV>
          <wp:extent cx="1682750" cy="90487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I_ENTE_DI_PROMOZIONE_CMYK.eps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750" cy="9048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theme="minorHAnsi"/>
        <w:smallCaps/>
        <w:color w:val="7F7F7F" w:themeColor="text1" w:themeTint="80"/>
        <w:sz w:val="22"/>
        <w:szCs w:val="22"/>
      </w:rPr>
      <w:t xml:space="preserve">                         SETTORE TAEKWONDO W.T./S.M.K.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51D4B56"/>
    <w:multiLevelType w:val="hybridMultilevel"/>
    <w:tmpl w:val="BC8E418E"/>
    <w:lvl w:ilvl="0" w:tplc="11984DE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E4AFC"/>
    <w:multiLevelType w:val="hybridMultilevel"/>
    <w:tmpl w:val="1EA89CE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0C0FE8"/>
    <w:multiLevelType w:val="hybridMultilevel"/>
    <w:tmpl w:val="BEAECA62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AE544E"/>
    <w:multiLevelType w:val="hybridMultilevel"/>
    <w:tmpl w:val="4FF83084"/>
    <w:lvl w:ilvl="0" w:tplc="325C3E3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586F3C"/>
    <w:multiLevelType w:val="hybridMultilevel"/>
    <w:tmpl w:val="5BAAEE0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E00103"/>
    <w:multiLevelType w:val="hybridMultilevel"/>
    <w:tmpl w:val="99E2E1D0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6C30DE"/>
    <w:multiLevelType w:val="hybridMultilevel"/>
    <w:tmpl w:val="52D2C380"/>
    <w:lvl w:ilvl="0" w:tplc="D184582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C77F97"/>
    <w:multiLevelType w:val="hybridMultilevel"/>
    <w:tmpl w:val="501A8C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0D58BD"/>
    <w:multiLevelType w:val="hybridMultilevel"/>
    <w:tmpl w:val="2FAEB4F6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A0B81"/>
    <w:multiLevelType w:val="hybridMultilevel"/>
    <w:tmpl w:val="5610FB08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5A4D7D"/>
    <w:multiLevelType w:val="hybridMultilevel"/>
    <w:tmpl w:val="48CE8E5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033E27"/>
    <w:multiLevelType w:val="hybridMultilevel"/>
    <w:tmpl w:val="451CAA6A"/>
    <w:lvl w:ilvl="0" w:tplc="592EBCE8">
      <w:start w:val="1"/>
      <w:numFmt w:val="bullet"/>
      <w:lvlText w:val="-"/>
      <w:lvlJc w:val="left"/>
      <w:pPr>
        <w:ind w:left="139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 w:tplc="B20AD81C">
      <w:start w:val="1"/>
      <w:numFmt w:val="bullet"/>
      <w:lvlText w:val="o"/>
      <w:lvlJc w:val="left"/>
      <w:pPr>
        <w:ind w:left="132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2" w:tplc="6B783E66">
      <w:start w:val="1"/>
      <w:numFmt w:val="bullet"/>
      <w:lvlText w:val="▪"/>
      <w:lvlJc w:val="left"/>
      <w:pPr>
        <w:ind w:left="204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3" w:tplc="23EED89C">
      <w:start w:val="1"/>
      <w:numFmt w:val="bullet"/>
      <w:lvlText w:val="•"/>
      <w:lvlJc w:val="left"/>
      <w:pPr>
        <w:ind w:left="276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4" w:tplc="618CB038">
      <w:start w:val="1"/>
      <w:numFmt w:val="bullet"/>
      <w:lvlText w:val="o"/>
      <w:lvlJc w:val="left"/>
      <w:pPr>
        <w:ind w:left="348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5" w:tplc="036C8D9A">
      <w:start w:val="1"/>
      <w:numFmt w:val="bullet"/>
      <w:lvlText w:val="▪"/>
      <w:lvlJc w:val="left"/>
      <w:pPr>
        <w:ind w:left="420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6" w:tplc="E7B0D932">
      <w:start w:val="1"/>
      <w:numFmt w:val="bullet"/>
      <w:lvlText w:val="•"/>
      <w:lvlJc w:val="left"/>
      <w:pPr>
        <w:ind w:left="492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7" w:tplc="EEBEB116">
      <w:start w:val="1"/>
      <w:numFmt w:val="bullet"/>
      <w:lvlText w:val="o"/>
      <w:lvlJc w:val="left"/>
      <w:pPr>
        <w:ind w:left="564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8" w:tplc="1CB0F4C8">
      <w:start w:val="1"/>
      <w:numFmt w:val="bullet"/>
      <w:lvlText w:val="▪"/>
      <w:lvlJc w:val="left"/>
      <w:pPr>
        <w:ind w:left="6360" w:firstLine="0"/>
      </w:pPr>
      <w:rPr>
        <w:rFonts w:ascii="Times New Roman" w:eastAsia="Times New Roman" w:hAnsi="Times New Roman"/>
        <w:b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</w:abstractNum>
  <w:abstractNum w:abstractNumId="13">
    <w:nsid w:val="2474280F"/>
    <w:multiLevelType w:val="hybridMultilevel"/>
    <w:tmpl w:val="0D84D432"/>
    <w:lvl w:ilvl="0" w:tplc="3FF4E132">
      <w:start w:val="1"/>
      <w:numFmt w:val="decimal"/>
      <w:lvlText w:val="%1-"/>
      <w:lvlJc w:val="left"/>
      <w:pPr>
        <w:ind w:left="831" w:hanging="18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IE" w:eastAsia="en-IE" w:bidi="en-IE"/>
      </w:rPr>
    </w:lvl>
    <w:lvl w:ilvl="1" w:tplc="E688AA9C">
      <w:numFmt w:val="bullet"/>
      <w:lvlText w:val="•"/>
      <w:lvlJc w:val="left"/>
      <w:pPr>
        <w:ind w:left="1782" w:hanging="182"/>
      </w:pPr>
      <w:rPr>
        <w:rFonts w:hint="default"/>
        <w:lang w:val="en-IE" w:eastAsia="en-IE" w:bidi="en-IE"/>
      </w:rPr>
    </w:lvl>
    <w:lvl w:ilvl="2" w:tplc="C66A48EE">
      <w:numFmt w:val="bullet"/>
      <w:lvlText w:val="•"/>
      <w:lvlJc w:val="left"/>
      <w:pPr>
        <w:ind w:left="2724" w:hanging="182"/>
      </w:pPr>
      <w:rPr>
        <w:rFonts w:hint="default"/>
        <w:lang w:val="en-IE" w:eastAsia="en-IE" w:bidi="en-IE"/>
      </w:rPr>
    </w:lvl>
    <w:lvl w:ilvl="3" w:tplc="2F20331C">
      <w:numFmt w:val="bullet"/>
      <w:lvlText w:val="•"/>
      <w:lvlJc w:val="left"/>
      <w:pPr>
        <w:ind w:left="3666" w:hanging="182"/>
      </w:pPr>
      <w:rPr>
        <w:rFonts w:hint="default"/>
        <w:lang w:val="en-IE" w:eastAsia="en-IE" w:bidi="en-IE"/>
      </w:rPr>
    </w:lvl>
    <w:lvl w:ilvl="4" w:tplc="48C29CFE">
      <w:numFmt w:val="bullet"/>
      <w:lvlText w:val="•"/>
      <w:lvlJc w:val="left"/>
      <w:pPr>
        <w:ind w:left="4608" w:hanging="182"/>
      </w:pPr>
      <w:rPr>
        <w:rFonts w:hint="default"/>
        <w:lang w:val="en-IE" w:eastAsia="en-IE" w:bidi="en-IE"/>
      </w:rPr>
    </w:lvl>
    <w:lvl w:ilvl="5" w:tplc="6A4EA27A">
      <w:numFmt w:val="bullet"/>
      <w:lvlText w:val="•"/>
      <w:lvlJc w:val="left"/>
      <w:pPr>
        <w:ind w:left="5550" w:hanging="182"/>
      </w:pPr>
      <w:rPr>
        <w:rFonts w:hint="default"/>
        <w:lang w:val="en-IE" w:eastAsia="en-IE" w:bidi="en-IE"/>
      </w:rPr>
    </w:lvl>
    <w:lvl w:ilvl="6" w:tplc="96081B62">
      <w:numFmt w:val="bullet"/>
      <w:lvlText w:val="•"/>
      <w:lvlJc w:val="left"/>
      <w:pPr>
        <w:ind w:left="6492" w:hanging="182"/>
      </w:pPr>
      <w:rPr>
        <w:rFonts w:hint="default"/>
        <w:lang w:val="en-IE" w:eastAsia="en-IE" w:bidi="en-IE"/>
      </w:rPr>
    </w:lvl>
    <w:lvl w:ilvl="7" w:tplc="C6C40A3C">
      <w:numFmt w:val="bullet"/>
      <w:lvlText w:val="•"/>
      <w:lvlJc w:val="left"/>
      <w:pPr>
        <w:ind w:left="7434" w:hanging="182"/>
      </w:pPr>
      <w:rPr>
        <w:rFonts w:hint="default"/>
        <w:lang w:val="en-IE" w:eastAsia="en-IE" w:bidi="en-IE"/>
      </w:rPr>
    </w:lvl>
    <w:lvl w:ilvl="8" w:tplc="154A32C6">
      <w:numFmt w:val="bullet"/>
      <w:lvlText w:val="•"/>
      <w:lvlJc w:val="left"/>
      <w:pPr>
        <w:ind w:left="8376" w:hanging="182"/>
      </w:pPr>
      <w:rPr>
        <w:rFonts w:hint="default"/>
        <w:lang w:val="en-IE" w:eastAsia="en-IE" w:bidi="en-IE"/>
      </w:rPr>
    </w:lvl>
  </w:abstractNum>
  <w:abstractNum w:abstractNumId="14">
    <w:nsid w:val="26B11BC7"/>
    <w:multiLevelType w:val="hybridMultilevel"/>
    <w:tmpl w:val="80B4F62C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0C27BC"/>
    <w:multiLevelType w:val="hybridMultilevel"/>
    <w:tmpl w:val="26B8AC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7A7244"/>
    <w:multiLevelType w:val="hybridMultilevel"/>
    <w:tmpl w:val="53F0B318"/>
    <w:lvl w:ilvl="0" w:tplc="F0323D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D027DE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2B4882"/>
    <w:multiLevelType w:val="singleLevel"/>
    <w:tmpl w:val="1BC01D8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>
    <w:nsid w:val="3B335C12"/>
    <w:multiLevelType w:val="hybridMultilevel"/>
    <w:tmpl w:val="1AEAEE4A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C86D05"/>
    <w:multiLevelType w:val="hybridMultilevel"/>
    <w:tmpl w:val="E6D88C24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6768AF"/>
    <w:multiLevelType w:val="hybridMultilevel"/>
    <w:tmpl w:val="FE5E0920"/>
    <w:lvl w:ilvl="0" w:tplc="4CA83EB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53052C"/>
    <w:multiLevelType w:val="hybridMultilevel"/>
    <w:tmpl w:val="5F466286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C0632C"/>
    <w:multiLevelType w:val="hybridMultilevel"/>
    <w:tmpl w:val="A0EE5F0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FC6F9B"/>
    <w:multiLevelType w:val="hybridMultilevel"/>
    <w:tmpl w:val="A238AAB0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814D5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54EB7565"/>
    <w:multiLevelType w:val="hybridMultilevel"/>
    <w:tmpl w:val="9738C77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844A44"/>
    <w:multiLevelType w:val="hybridMultilevel"/>
    <w:tmpl w:val="9F36690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0948A4"/>
    <w:multiLevelType w:val="hybridMultilevel"/>
    <w:tmpl w:val="9864D200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A97914"/>
    <w:multiLevelType w:val="hybridMultilevel"/>
    <w:tmpl w:val="CCE86752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922CEE"/>
    <w:multiLevelType w:val="hybridMultilevel"/>
    <w:tmpl w:val="C46E30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700C2E"/>
    <w:multiLevelType w:val="hybridMultilevel"/>
    <w:tmpl w:val="49744CD0"/>
    <w:lvl w:ilvl="0" w:tplc="767E50F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0654856"/>
    <w:multiLevelType w:val="hybridMultilevel"/>
    <w:tmpl w:val="78D065EE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994FBF"/>
    <w:multiLevelType w:val="hybridMultilevel"/>
    <w:tmpl w:val="50A8BA16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DB36B3"/>
    <w:multiLevelType w:val="hybridMultilevel"/>
    <w:tmpl w:val="5C4EA9BA"/>
    <w:lvl w:ilvl="0" w:tplc="1108C6F4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7330C9"/>
    <w:multiLevelType w:val="hybridMultilevel"/>
    <w:tmpl w:val="5A9204F8"/>
    <w:lvl w:ilvl="0" w:tplc="1108C6F4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19C3454"/>
    <w:multiLevelType w:val="hybridMultilevel"/>
    <w:tmpl w:val="26AE4D52"/>
    <w:lvl w:ilvl="0" w:tplc="0410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7B11BE"/>
    <w:multiLevelType w:val="singleLevel"/>
    <w:tmpl w:val="1BC01D8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8">
    <w:nsid w:val="739F71FE"/>
    <w:multiLevelType w:val="hybridMultilevel"/>
    <w:tmpl w:val="D80CD8B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591B27"/>
    <w:multiLevelType w:val="hybridMultilevel"/>
    <w:tmpl w:val="B4C0CE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D238AF"/>
    <w:multiLevelType w:val="multilevel"/>
    <w:tmpl w:val="A2284FB4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1">
    <w:nsid w:val="7C6E5ACE"/>
    <w:multiLevelType w:val="hybridMultilevel"/>
    <w:tmpl w:val="78887460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6"/>
  </w:num>
  <w:num w:numId="3">
    <w:abstractNumId w:val="37"/>
  </w:num>
  <w:num w:numId="4">
    <w:abstractNumId w:val="18"/>
  </w:num>
  <w:num w:numId="5">
    <w:abstractNumId w:val="40"/>
  </w:num>
  <w:num w:numId="6">
    <w:abstractNumId w:val="8"/>
  </w:num>
  <w:num w:numId="7">
    <w:abstractNumId w:val="15"/>
  </w:num>
  <w:num w:numId="8">
    <w:abstractNumId w:val="39"/>
  </w:num>
  <w:num w:numId="9">
    <w:abstractNumId w:val="30"/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41"/>
  </w:num>
  <w:num w:numId="13">
    <w:abstractNumId w:val="10"/>
  </w:num>
  <w:num w:numId="14">
    <w:abstractNumId w:val="2"/>
  </w:num>
  <w:num w:numId="15">
    <w:abstractNumId w:val="4"/>
  </w:num>
  <w:num w:numId="16">
    <w:abstractNumId w:val="21"/>
  </w:num>
  <w:num w:numId="17">
    <w:abstractNumId w:val="7"/>
  </w:num>
  <w:num w:numId="18">
    <w:abstractNumId w:val="31"/>
  </w:num>
  <w:num w:numId="19">
    <w:abstractNumId w:val="1"/>
  </w:num>
  <w:num w:numId="20">
    <w:abstractNumId w:val="3"/>
  </w:num>
  <w:num w:numId="21">
    <w:abstractNumId w:val="27"/>
  </w:num>
  <w:num w:numId="22">
    <w:abstractNumId w:val="35"/>
  </w:num>
  <w:num w:numId="23">
    <w:abstractNumId w:val="26"/>
  </w:num>
  <w:num w:numId="24">
    <w:abstractNumId w:val="19"/>
  </w:num>
  <w:num w:numId="25">
    <w:abstractNumId w:val="22"/>
  </w:num>
  <w:num w:numId="26">
    <w:abstractNumId w:val="6"/>
  </w:num>
  <w:num w:numId="27">
    <w:abstractNumId w:val="33"/>
  </w:num>
  <w:num w:numId="28">
    <w:abstractNumId w:val="20"/>
  </w:num>
  <w:num w:numId="29">
    <w:abstractNumId w:val="29"/>
  </w:num>
  <w:num w:numId="30">
    <w:abstractNumId w:val="32"/>
  </w:num>
  <w:num w:numId="31">
    <w:abstractNumId w:val="34"/>
  </w:num>
  <w:num w:numId="32">
    <w:abstractNumId w:val="24"/>
  </w:num>
  <w:num w:numId="33">
    <w:abstractNumId w:val="23"/>
  </w:num>
  <w:num w:numId="34">
    <w:abstractNumId w:val="14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17"/>
  </w:num>
  <w:num w:numId="38">
    <w:abstractNumId w:val="38"/>
  </w:num>
  <w:num w:numId="39">
    <w:abstractNumId w:val="16"/>
  </w:num>
  <w:num w:numId="40">
    <w:abstractNumId w:val="9"/>
  </w:num>
  <w:num w:numId="41">
    <w:abstractNumId w:val="0"/>
  </w:num>
  <w:num w:numId="42">
    <w:abstractNumId w:val="1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C5"/>
    <w:rsid w:val="0001212F"/>
    <w:rsid w:val="0001417D"/>
    <w:rsid w:val="00014E1C"/>
    <w:rsid w:val="00016044"/>
    <w:rsid w:val="00020BC7"/>
    <w:rsid w:val="000210E7"/>
    <w:rsid w:val="00026D79"/>
    <w:rsid w:val="000277D0"/>
    <w:rsid w:val="00036EBB"/>
    <w:rsid w:val="00044135"/>
    <w:rsid w:val="00044D31"/>
    <w:rsid w:val="000478FE"/>
    <w:rsid w:val="00050256"/>
    <w:rsid w:val="000506A9"/>
    <w:rsid w:val="00051604"/>
    <w:rsid w:val="00054427"/>
    <w:rsid w:val="0005666F"/>
    <w:rsid w:val="00057F72"/>
    <w:rsid w:val="0006434A"/>
    <w:rsid w:val="00065318"/>
    <w:rsid w:val="000672EF"/>
    <w:rsid w:val="000701D6"/>
    <w:rsid w:val="00071784"/>
    <w:rsid w:val="00072165"/>
    <w:rsid w:val="00072734"/>
    <w:rsid w:val="00082C82"/>
    <w:rsid w:val="00083A56"/>
    <w:rsid w:val="0008587F"/>
    <w:rsid w:val="00091637"/>
    <w:rsid w:val="000975E7"/>
    <w:rsid w:val="00097B9C"/>
    <w:rsid w:val="000A1205"/>
    <w:rsid w:val="000A1240"/>
    <w:rsid w:val="000A3DE2"/>
    <w:rsid w:val="000A40AE"/>
    <w:rsid w:val="000A60B6"/>
    <w:rsid w:val="000B18BA"/>
    <w:rsid w:val="000C1934"/>
    <w:rsid w:val="000C1DAF"/>
    <w:rsid w:val="000C3592"/>
    <w:rsid w:val="000C623C"/>
    <w:rsid w:val="000D4E50"/>
    <w:rsid w:val="000D7346"/>
    <w:rsid w:val="000E2F34"/>
    <w:rsid w:val="000E6012"/>
    <w:rsid w:val="000E70DC"/>
    <w:rsid w:val="000F2168"/>
    <w:rsid w:val="000F21DE"/>
    <w:rsid w:val="000F25E4"/>
    <w:rsid w:val="0010023F"/>
    <w:rsid w:val="00103131"/>
    <w:rsid w:val="00106BF4"/>
    <w:rsid w:val="00107EA9"/>
    <w:rsid w:val="00110BEF"/>
    <w:rsid w:val="0011447F"/>
    <w:rsid w:val="00116814"/>
    <w:rsid w:val="00127B2A"/>
    <w:rsid w:val="00134234"/>
    <w:rsid w:val="00135000"/>
    <w:rsid w:val="00140467"/>
    <w:rsid w:val="001433D1"/>
    <w:rsid w:val="00144B8C"/>
    <w:rsid w:val="00147817"/>
    <w:rsid w:val="0015220F"/>
    <w:rsid w:val="0015225A"/>
    <w:rsid w:val="00157F6E"/>
    <w:rsid w:val="001609B2"/>
    <w:rsid w:val="00161DAD"/>
    <w:rsid w:val="001623BB"/>
    <w:rsid w:val="001658B4"/>
    <w:rsid w:val="0017011D"/>
    <w:rsid w:val="0017090F"/>
    <w:rsid w:val="00175B2D"/>
    <w:rsid w:val="00180646"/>
    <w:rsid w:val="00182C68"/>
    <w:rsid w:val="00185BB1"/>
    <w:rsid w:val="00186CEB"/>
    <w:rsid w:val="001914B3"/>
    <w:rsid w:val="001B06DD"/>
    <w:rsid w:val="001B0B87"/>
    <w:rsid w:val="001B3022"/>
    <w:rsid w:val="001B3D96"/>
    <w:rsid w:val="001B3DC7"/>
    <w:rsid w:val="001B6687"/>
    <w:rsid w:val="001B7697"/>
    <w:rsid w:val="001C1784"/>
    <w:rsid w:val="001C35C0"/>
    <w:rsid w:val="001E1007"/>
    <w:rsid w:val="001E14E7"/>
    <w:rsid w:val="001E46E5"/>
    <w:rsid w:val="001E51BF"/>
    <w:rsid w:val="001F393C"/>
    <w:rsid w:val="001F3EAD"/>
    <w:rsid w:val="001F4300"/>
    <w:rsid w:val="001F765A"/>
    <w:rsid w:val="00203C64"/>
    <w:rsid w:val="00205956"/>
    <w:rsid w:val="0020776D"/>
    <w:rsid w:val="002109BF"/>
    <w:rsid w:val="00217B80"/>
    <w:rsid w:val="002225F0"/>
    <w:rsid w:val="00223DE6"/>
    <w:rsid w:val="0022437A"/>
    <w:rsid w:val="00225114"/>
    <w:rsid w:val="0023008B"/>
    <w:rsid w:val="00230D3B"/>
    <w:rsid w:val="00235568"/>
    <w:rsid w:val="00237154"/>
    <w:rsid w:val="00243874"/>
    <w:rsid w:val="002551B4"/>
    <w:rsid w:val="002567CE"/>
    <w:rsid w:val="00264F2E"/>
    <w:rsid w:val="0027326E"/>
    <w:rsid w:val="00274E10"/>
    <w:rsid w:val="00282FDB"/>
    <w:rsid w:val="002A1E49"/>
    <w:rsid w:val="002A209C"/>
    <w:rsid w:val="002A3D61"/>
    <w:rsid w:val="002A432E"/>
    <w:rsid w:val="002A4CE9"/>
    <w:rsid w:val="002A636E"/>
    <w:rsid w:val="002A71BF"/>
    <w:rsid w:val="002A766C"/>
    <w:rsid w:val="002B4994"/>
    <w:rsid w:val="002C348A"/>
    <w:rsid w:val="002C4542"/>
    <w:rsid w:val="002C678D"/>
    <w:rsid w:val="002D734F"/>
    <w:rsid w:val="002E1C4B"/>
    <w:rsid w:val="002F2C8C"/>
    <w:rsid w:val="002F2FC5"/>
    <w:rsid w:val="003025EB"/>
    <w:rsid w:val="003029AB"/>
    <w:rsid w:val="00302CDE"/>
    <w:rsid w:val="003124F1"/>
    <w:rsid w:val="003142B8"/>
    <w:rsid w:val="00322C0E"/>
    <w:rsid w:val="00323388"/>
    <w:rsid w:val="00324416"/>
    <w:rsid w:val="00325756"/>
    <w:rsid w:val="00332D65"/>
    <w:rsid w:val="00336BD5"/>
    <w:rsid w:val="00340A5E"/>
    <w:rsid w:val="00343603"/>
    <w:rsid w:val="0034470D"/>
    <w:rsid w:val="0034699F"/>
    <w:rsid w:val="00351177"/>
    <w:rsid w:val="00351FA3"/>
    <w:rsid w:val="00354307"/>
    <w:rsid w:val="0036169F"/>
    <w:rsid w:val="00363B4E"/>
    <w:rsid w:val="003675CE"/>
    <w:rsid w:val="00376261"/>
    <w:rsid w:val="00382CC6"/>
    <w:rsid w:val="003839E9"/>
    <w:rsid w:val="00384170"/>
    <w:rsid w:val="00386603"/>
    <w:rsid w:val="003869B6"/>
    <w:rsid w:val="003904CD"/>
    <w:rsid w:val="003918EF"/>
    <w:rsid w:val="00393C41"/>
    <w:rsid w:val="0039515B"/>
    <w:rsid w:val="003A2F87"/>
    <w:rsid w:val="003A32BE"/>
    <w:rsid w:val="003A4A05"/>
    <w:rsid w:val="003A6E74"/>
    <w:rsid w:val="003A7688"/>
    <w:rsid w:val="003B013E"/>
    <w:rsid w:val="003B09D8"/>
    <w:rsid w:val="003B2AF7"/>
    <w:rsid w:val="003B443B"/>
    <w:rsid w:val="003B4ED7"/>
    <w:rsid w:val="003B5537"/>
    <w:rsid w:val="003B59CC"/>
    <w:rsid w:val="003B62BA"/>
    <w:rsid w:val="003C2D29"/>
    <w:rsid w:val="003C4D89"/>
    <w:rsid w:val="003E65BD"/>
    <w:rsid w:val="003F4F78"/>
    <w:rsid w:val="004009C6"/>
    <w:rsid w:val="00401C99"/>
    <w:rsid w:val="004101FA"/>
    <w:rsid w:val="004124C4"/>
    <w:rsid w:val="00415CB1"/>
    <w:rsid w:val="00417B67"/>
    <w:rsid w:val="00417E2C"/>
    <w:rsid w:val="004208E1"/>
    <w:rsid w:val="00434188"/>
    <w:rsid w:val="004344EF"/>
    <w:rsid w:val="00446A75"/>
    <w:rsid w:val="00447B24"/>
    <w:rsid w:val="0045017E"/>
    <w:rsid w:val="00450CCB"/>
    <w:rsid w:val="00451FD7"/>
    <w:rsid w:val="00452753"/>
    <w:rsid w:val="00456507"/>
    <w:rsid w:val="00456AB6"/>
    <w:rsid w:val="00461229"/>
    <w:rsid w:val="00475E29"/>
    <w:rsid w:val="004859F6"/>
    <w:rsid w:val="00485AC0"/>
    <w:rsid w:val="00487900"/>
    <w:rsid w:val="00492475"/>
    <w:rsid w:val="00493378"/>
    <w:rsid w:val="00497BA7"/>
    <w:rsid w:val="004A05B6"/>
    <w:rsid w:val="004A088B"/>
    <w:rsid w:val="004A0D8A"/>
    <w:rsid w:val="004A2146"/>
    <w:rsid w:val="004A2C15"/>
    <w:rsid w:val="004A61F7"/>
    <w:rsid w:val="004B04C0"/>
    <w:rsid w:val="004B1C45"/>
    <w:rsid w:val="004B6EF8"/>
    <w:rsid w:val="004B76B1"/>
    <w:rsid w:val="004B78F2"/>
    <w:rsid w:val="004D3905"/>
    <w:rsid w:val="004D4372"/>
    <w:rsid w:val="004D4880"/>
    <w:rsid w:val="004D6165"/>
    <w:rsid w:val="004D7672"/>
    <w:rsid w:val="004E149F"/>
    <w:rsid w:val="004E4288"/>
    <w:rsid w:val="004F0164"/>
    <w:rsid w:val="00501318"/>
    <w:rsid w:val="005022F0"/>
    <w:rsid w:val="00507951"/>
    <w:rsid w:val="00510534"/>
    <w:rsid w:val="00512C0F"/>
    <w:rsid w:val="0051339B"/>
    <w:rsid w:val="005146A8"/>
    <w:rsid w:val="00515B3E"/>
    <w:rsid w:val="005170C2"/>
    <w:rsid w:val="00520D0D"/>
    <w:rsid w:val="00525E3F"/>
    <w:rsid w:val="00526BA1"/>
    <w:rsid w:val="005272CF"/>
    <w:rsid w:val="00533683"/>
    <w:rsid w:val="005349B1"/>
    <w:rsid w:val="00535B35"/>
    <w:rsid w:val="0054184B"/>
    <w:rsid w:val="005423D4"/>
    <w:rsid w:val="0054433A"/>
    <w:rsid w:val="00544C18"/>
    <w:rsid w:val="00544F1E"/>
    <w:rsid w:val="00551D06"/>
    <w:rsid w:val="00552654"/>
    <w:rsid w:val="00562F56"/>
    <w:rsid w:val="0056532F"/>
    <w:rsid w:val="0057282F"/>
    <w:rsid w:val="0057299F"/>
    <w:rsid w:val="005729AB"/>
    <w:rsid w:val="005768BB"/>
    <w:rsid w:val="0058427B"/>
    <w:rsid w:val="00592ABE"/>
    <w:rsid w:val="00597902"/>
    <w:rsid w:val="005A0FB8"/>
    <w:rsid w:val="005A71E4"/>
    <w:rsid w:val="005B585B"/>
    <w:rsid w:val="005B5AE8"/>
    <w:rsid w:val="005B689C"/>
    <w:rsid w:val="005B7C07"/>
    <w:rsid w:val="005C0B38"/>
    <w:rsid w:val="005C3855"/>
    <w:rsid w:val="005C44BE"/>
    <w:rsid w:val="005C6C3A"/>
    <w:rsid w:val="005D1D62"/>
    <w:rsid w:val="005E0AE6"/>
    <w:rsid w:val="005E1B61"/>
    <w:rsid w:val="005E29C5"/>
    <w:rsid w:val="005E2CEB"/>
    <w:rsid w:val="005E39AF"/>
    <w:rsid w:val="005E4EF9"/>
    <w:rsid w:val="005E78F4"/>
    <w:rsid w:val="005F0639"/>
    <w:rsid w:val="006060E3"/>
    <w:rsid w:val="00606960"/>
    <w:rsid w:val="006105B9"/>
    <w:rsid w:val="0061285D"/>
    <w:rsid w:val="00613A91"/>
    <w:rsid w:val="00616B1D"/>
    <w:rsid w:val="00616C3D"/>
    <w:rsid w:val="00622382"/>
    <w:rsid w:val="006324A2"/>
    <w:rsid w:val="0063751F"/>
    <w:rsid w:val="00640156"/>
    <w:rsid w:val="00641170"/>
    <w:rsid w:val="006455B1"/>
    <w:rsid w:val="00650888"/>
    <w:rsid w:val="00664973"/>
    <w:rsid w:val="00667041"/>
    <w:rsid w:val="0067363F"/>
    <w:rsid w:val="00675FE3"/>
    <w:rsid w:val="006803D2"/>
    <w:rsid w:val="0068320C"/>
    <w:rsid w:val="00683755"/>
    <w:rsid w:val="006848E9"/>
    <w:rsid w:val="006920EF"/>
    <w:rsid w:val="006927B2"/>
    <w:rsid w:val="006B0052"/>
    <w:rsid w:val="006C59B5"/>
    <w:rsid w:val="006C6F6B"/>
    <w:rsid w:val="006E2462"/>
    <w:rsid w:val="006E26E7"/>
    <w:rsid w:val="006E3F4A"/>
    <w:rsid w:val="006F7731"/>
    <w:rsid w:val="00701B0D"/>
    <w:rsid w:val="0070566F"/>
    <w:rsid w:val="00705926"/>
    <w:rsid w:val="00705F60"/>
    <w:rsid w:val="00711921"/>
    <w:rsid w:val="00714E8F"/>
    <w:rsid w:val="00715616"/>
    <w:rsid w:val="00717150"/>
    <w:rsid w:val="00722A22"/>
    <w:rsid w:val="007258EF"/>
    <w:rsid w:val="00727AFF"/>
    <w:rsid w:val="00731505"/>
    <w:rsid w:val="00731AAD"/>
    <w:rsid w:val="0074224C"/>
    <w:rsid w:val="0074508D"/>
    <w:rsid w:val="007529EE"/>
    <w:rsid w:val="00754AE6"/>
    <w:rsid w:val="00755277"/>
    <w:rsid w:val="00765209"/>
    <w:rsid w:val="00773F71"/>
    <w:rsid w:val="0077643F"/>
    <w:rsid w:val="00783BC2"/>
    <w:rsid w:val="00796E5F"/>
    <w:rsid w:val="00797A0C"/>
    <w:rsid w:val="007A45A5"/>
    <w:rsid w:val="007B2386"/>
    <w:rsid w:val="007B4C06"/>
    <w:rsid w:val="007C1386"/>
    <w:rsid w:val="007C2FF4"/>
    <w:rsid w:val="007D1A26"/>
    <w:rsid w:val="007E2849"/>
    <w:rsid w:val="007E5592"/>
    <w:rsid w:val="007E5A44"/>
    <w:rsid w:val="007E6EA6"/>
    <w:rsid w:val="007E7CFD"/>
    <w:rsid w:val="007F21C5"/>
    <w:rsid w:val="007F3939"/>
    <w:rsid w:val="007F5824"/>
    <w:rsid w:val="00800D87"/>
    <w:rsid w:val="00802055"/>
    <w:rsid w:val="00805BBA"/>
    <w:rsid w:val="00807D63"/>
    <w:rsid w:val="00812F62"/>
    <w:rsid w:val="0081341E"/>
    <w:rsid w:val="0081599B"/>
    <w:rsid w:val="00825055"/>
    <w:rsid w:val="00825CE8"/>
    <w:rsid w:val="008262B2"/>
    <w:rsid w:val="00826C04"/>
    <w:rsid w:val="0082744D"/>
    <w:rsid w:val="0083468C"/>
    <w:rsid w:val="00834D93"/>
    <w:rsid w:val="00844ABF"/>
    <w:rsid w:val="00847AC4"/>
    <w:rsid w:val="00847BD2"/>
    <w:rsid w:val="00850C50"/>
    <w:rsid w:val="008513AA"/>
    <w:rsid w:val="00851E0F"/>
    <w:rsid w:val="00852D4A"/>
    <w:rsid w:val="00853C70"/>
    <w:rsid w:val="00856269"/>
    <w:rsid w:val="0085673B"/>
    <w:rsid w:val="00856F33"/>
    <w:rsid w:val="008571A3"/>
    <w:rsid w:val="0086422D"/>
    <w:rsid w:val="00864F37"/>
    <w:rsid w:val="00865AB8"/>
    <w:rsid w:val="0086631D"/>
    <w:rsid w:val="00866F9C"/>
    <w:rsid w:val="00870F66"/>
    <w:rsid w:val="00876797"/>
    <w:rsid w:val="0088047B"/>
    <w:rsid w:val="00882517"/>
    <w:rsid w:val="00883240"/>
    <w:rsid w:val="00885FFD"/>
    <w:rsid w:val="00887D0B"/>
    <w:rsid w:val="00890697"/>
    <w:rsid w:val="008954DC"/>
    <w:rsid w:val="00896525"/>
    <w:rsid w:val="008967C4"/>
    <w:rsid w:val="008973DA"/>
    <w:rsid w:val="008A1F31"/>
    <w:rsid w:val="008A451C"/>
    <w:rsid w:val="008A748B"/>
    <w:rsid w:val="008B64BE"/>
    <w:rsid w:val="008C025E"/>
    <w:rsid w:val="008C3E55"/>
    <w:rsid w:val="008C787D"/>
    <w:rsid w:val="008D060E"/>
    <w:rsid w:val="008D74BB"/>
    <w:rsid w:val="008E129E"/>
    <w:rsid w:val="008E39BC"/>
    <w:rsid w:val="008E6BD9"/>
    <w:rsid w:val="008F21FE"/>
    <w:rsid w:val="008F3D96"/>
    <w:rsid w:val="008F6DC7"/>
    <w:rsid w:val="00900E7B"/>
    <w:rsid w:val="00904F8D"/>
    <w:rsid w:val="00905D50"/>
    <w:rsid w:val="00905E8D"/>
    <w:rsid w:val="0091708A"/>
    <w:rsid w:val="009178EE"/>
    <w:rsid w:val="00917DB5"/>
    <w:rsid w:val="00923E63"/>
    <w:rsid w:val="00925576"/>
    <w:rsid w:val="0092631D"/>
    <w:rsid w:val="00936AEA"/>
    <w:rsid w:val="00950B8F"/>
    <w:rsid w:val="009562D3"/>
    <w:rsid w:val="00956671"/>
    <w:rsid w:val="00963695"/>
    <w:rsid w:val="009656FF"/>
    <w:rsid w:val="009658F3"/>
    <w:rsid w:val="00972017"/>
    <w:rsid w:val="00972285"/>
    <w:rsid w:val="00973D26"/>
    <w:rsid w:val="00975D44"/>
    <w:rsid w:val="00975EE5"/>
    <w:rsid w:val="00977FDD"/>
    <w:rsid w:val="00992100"/>
    <w:rsid w:val="009953AD"/>
    <w:rsid w:val="00996364"/>
    <w:rsid w:val="009A326F"/>
    <w:rsid w:val="009A5A6C"/>
    <w:rsid w:val="009B4028"/>
    <w:rsid w:val="009D3A33"/>
    <w:rsid w:val="009D7A20"/>
    <w:rsid w:val="009E2222"/>
    <w:rsid w:val="009E2B33"/>
    <w:rsid w:val="009E2EB7"/>
    <w:rsid w:val="009E3697"/>
    <w:rsid w:val="009E7F6B"/>
    <w:rsid w:val="009F4B49"/>
    <w:rsid w:val="009F7C15"/>
    <w:rsid w:val="00A002DD"/>
    <w:rsid w:val="00A013BF"/>
    <w:rsid w:val="00A05DF9"/>
    <w:rsid w:val="00A06B58"/>
    <w:rsid w:val="00A116E7"/>
    <w:rsid w:val="00A1602B"/>
    <w:rsid w:val="00A2192A"/>
    <w:rsid w:val="00A26517"/>
    <w:rsid w:val="00A26909"/>
    <w:rsid w:val="00A27DAC"/>
    <w:rsid w:val="00A3179F"/>
    <w:rsid w:val="00A35771"/>
    <w:rsid w:val="00A3723A"/>
    <w:rsid w:val="00A42C7B"/>
    <w:rsid w:val="00A4396F"/>
    <w:rsid w:val="00A50E3E"/>
    <w:rsid w:val="00A55088"/>
    <w:rsid w:val="00A56907"/>
    <w:rsid w:val="00A62897"/>
    <w:rsid w:val="00A62A3A"/>
    <w:rsid w:val="00A75E10"/>
    <w:rsid w:val="00A8279A"/>
    <w:rsid w:val="00A8392D"/>
    <w:rsid w:val="00A83AB8"/>
    <w:rsid w:val="00A85D61"/>
    <w:rsid w:val="00A9391F"/>
    <w:rsid w:val="00AA5843"/>
    <w:rsid w:val="00AB1BF1"/>
    <w:rsid w:val="00AB4C01"/>
    <w:rsid w:val="00AB6068"/>
    <w:rsid w:val="00AB6E26"/>
    <w:rsid w:val="00AB6F21"/>
    <w:rsid w:val="00AC0966"/>
    <w:rsid w:val="00AC123B"/>
    <w:rsid w:val="00AD33B5"/>
    <w:rsid w:val="00AD34D6"/>
    <w:rsid w:val="00AD3571"/>
    <w:rsid w:val="00AD3C5B"/>
    <w:rsid w:val="00AD46B2"/>
    <w:rsid w:val="00AD7994"/>
    <w:rsid w:val="00AE0706"/>
    <w:rsid w:val="00AE1034"/>
    <w:rsid w:val="00AE2493"/>
    <w:rsid w:val="00AE2D93"/>
    <w:rsid w:val="00AE5316"/>
    <w:rsid w:val="00AF373C"/>
    <w:rsid w:val="00AF493D"/>
    <w:rsid w:val="00AF5877"/>
    <w:rsid w:val="00B0026A"/>
    <w:rsid w:val="00B11272"/>
    <w:rsid w:val="00B121CA"/>
    <w:rsid w:val="00B1356B"/>
    <w:rsid w:val="00B13DC9"/>
    <w:rsid w:val="00B147E2"/>
    <w:rsid w:val="00B23826"/>
    <w:rsid w:val="00B3239B"/>
    <w:rsid w:val="00B32E04"/>
    <w:rsid w:val="00B33FE9"/>
    <w:rsid w:val="00B418AA"/>
    <w:rsid w:val="00B41A8E"/>
    <w:rsid w:val="00B46C48"/>
    <w:rsid w:val="00B46F6B"/>
    <w:rsid w:val="00B51804"/>
    <w:rsid w:val="00B67B19"/>
    <w:rsid w:val="00B72209"/>
    <w:rsid w:val="00B7415A"/>
    <w:rsid w:val="00B80830"/>
    <w:rsid w:val="00B85222"/>
    <w:rsid w:val="00B85EC0"/>
    <w:rsid w:val="00B90731"/>
    <w:rsid w:val="00B90952"/>
    <w:rsid w:val="00B95EDC"/>
    <w:rsid w:val="00B9672D"/>
    <w:rsid w:val="00B97561"/>
    <w:rsid w:val="00BB08DB"/>
    <w:rsid w:val="00BB091C"/>
    <w:rsid w:val="00BB3118"/>
    <w:rsid w:val="00BC3AB7"/>
    <w:rsid w:val="00BC3DF2"/>
    <w:rsid w:val="00BC723F"/>
    <w:rsid w:val="00BD58EB"/>
    <w:rsid w:val="00BD6F81"/>
    <w:rsid w:val="00BE53B5"/>
    <w:rsid w:val="00BE563A"/>
    <w:rsid w:val="00BF1D70"/>
    <w:rsid w:val="00BF2BDC"/>
    <w:rsid w:val="00BF46C9"/>
    <w:rsid w:val="00BF6760"/>
    <w:rsid w:val="00C00168"/>
    <w:rsid w:val="00C00F2E"/>
    <w:rsid w:val="00C10B44"/>
    <w:rsid w:val="00C128CB"/>
    <w:rsid w:val="00C1362B"/>
    <w:rsid w:val="00C172AC"/>
    <w:rsid w:val="00C212F7"/>
    <w:rsid w:val="00C26478"/>
    <w:rsid w:val="00C33916"/>
    <w:rsid w:val="00C36DC3"/>
    <w:rsid w:val="00C36F3A"/>
    <w:rsid w:val="00C4460E"/>
    <w:rsid w:val="00C461CD"/>
    <w:rsid w:val="00C4773A"/>
    <w:rsid w:val="00C500F6"/>
    <w:rsid w:val="00C54737"/>
    <w:rsid w:val="00C614BD"/>
    <w:rsid w:val="00C63E0E"/>
    <w:rsid w:val="00C63F81"/>
    <w:rsid w:val="00C64A69"/>
    <w:rsid w:val="00C65B81"/>
    <w:rsid w:val="00C66C58"/>
    <w:rsid w:val="00C72D6B"/>
    <w:rsid w:val="00C73B43"/>
    <w:rsid w:val="00C75377"/>
    <w:rsid w:val="00C75FF9"/>
    <w:rsid w:val="00C76A61"/>
    <w:rsid w:val="00C77038"/>
    <w:rsid w:val="00C77A98"/>
    <w:rsid w:val="00C8086C"/>
    <w:rsid w:val="00C82340"/>
    <w:rsid w:val="00C87BDA"/>
    <w:rsid w:val="00C94A3B"/>
    <w:rsid w:val="00C94B48"/>
    <w:rsid w:val="00C960CE"/>
    <w:rsid w:val="00C974D8"/>
    <w:rsid w:val="00CA0D25"/>
    <w:rsid w:val="00CA5986"/>
    <w:rsid w:val="00CB2EBA"/>
    <w:rsid w:val="00CB300A"/>
    <w:rsid w:val="00CC2642"/>
    <w:rsid w:val="00CC4763"/>
    <w:rsid w:val="00CC7C83"/>
    <w:rsid w:val="00CD2496"/>
    <w:rsid w:val="00CD3784"/>
    <w:rsid w:val="00CE114C"/>
    <w:rsid w:val="00CE2DE3"/>
    <w:rsid w:val="00CE33FF"/>
    <w:rsid w:val="00CE3A94"/>
    <w:rsid w:val="00CE3B69"/>
    <w:rsid w:val="00CE549C"/>
    <w:rsid w:val="00CE69B0"/>
    <w:rsid w:val="00CF358E"/>
    <w:rsid w:val="00CF5036"/>
    <w:rsid w:val="00CF5F9D"/>
    <w:rsid w:val="00D040D6"/>
    <w:rsid w:val="00D13DAD"/>
    <w:rsid w:val="00D201D4"/>
    <w:rsid w:val="00D26622"/>
    <w:rsid w:val="00D26B14"/>
    <w:rsid w:val="00D26B7C"/>
    <w:rsid w:val="00D3372B"/>
    <w:rsid w:val="00D36BC1"/>
    <w:rsid w:val="00D3720F"/>
    <w:rsid w:val="00D37FAD"/>
    <w:rsid w:val="00D4386C"/>
    <w:rsid w:val="00D43A1C"/>
    <w:rsid w:val="00D45294"/>
    <w:rsid w:val="00D63C30"/>
    <w:rsid w:val="00D63CF8"/>
    <w:rsid w:val="00D66B65"/>
    <w:rsid w:val="00D704E3"/>
    <w:rsid w:val="00D71D6B"/>
    <w:rsid w:val="00D76AB5"/>
    <w:rsid w:val="00D76E61"/>
    <w:rsid w:val="00D776D3"/>
    <w:rsid w:val="00D81880"/>
    <w:rsid w:val="00D86526"/>
    <w:rsid w:val="00D87525"/>
    <w:rsid w:val="00D90F70"/>
    <w:rsid w:val="00D91292"/>
    <w:rsid w:val="00D95170"/>
    <w:rsid w:val="00DA6AB4"/>
    <w:rsid w:val="00DC1F81"/>
    <w:rsid w:val="00DC407C"/>
    <w:rsid w:val="00DC4CBB"/>
    <w:rsid w:val="00DC5E16"/>
    <w:rsid w:val="00DC742F"/>
    <w:rsid w:val="00DE07AE"/>
    <w:rsid w:val="00DE2560"/>
    <w:rsid w:val="00DE42C4"/>
    <w:rsid w:val="00DF23A5"/>
    <w:rsid w:val="00DF2A23"/>
    <w:rsid w:val="00E01A74"/>
    <w:rsid w:val="00E04B67"/>
    <w:rsid w:val="00E11883"/>
    <w:rsid w:val="00E14DD2"/>
    <w:rsid w:val="00E1712F"/>
    <w:rsid w:val="00E2799D"/>
    <w:rsid w:val="00E30717"/>
    <w:rsid w:val="00E34A41"/>
    <w:rsid w:val="00E420F9"/>
    <w:rsid w:val="00E449F4"/>
    <w:rsid w:val="00E45D0C"/>
    <w:rsid w:val="00E4681A"/>
    <w:rsid w:val="00E531D8"/>
    <w:rsid w:val="00E5517A"/>
    <w:rsid w:val="00E574E4"/>
    <w:rsid w:val="00E61565"/>
    <w:rsid w:val="00E63048"/>
    <w:rsid w:val="00E63B7A"/>
    <w:rsid w:val="00E717A9"/>
    <w:rsid w:val="00E71AB8"/>
    <w:rsid w:val="00E72B08"/>
    <w:rsid w:val="00E737BF"/>
    <w:rsid w:val="00E76687"/>
    <w:rsid w:val="00E9123A"/>
    <w:rsid w:val="00E9213E"/>
    <w:rsid w:val="00E93042"/>
    <w:rsid w:val="00E96523"/>
    <w:rsid w:val="00E97008"/>
    <w:rsid w:val="00EA24DC"/>
    <w:rsid w:val="00EA3AFE"/>
    <w:rsid w:val="00EA5DAF"/>
    <w:rsid w:val="00EB0C1A"/>
    <w:rsid w:val="00EB41DE"/>
    <w:rsid w:val="00EB47D5"/>
    <w:rsid w:val="00EB7A7E"/>
    <w:rsid w:val="00EB7FC1"/>
    <w:rsid w:val="00EC0F49"/>
    <w:rsid w:val="00EC3AB7"/>
    <w:rsid w:val="00EC42BD"/>
    <w:rsid w:val="00EC7F85"/>
    <w:rsid w:val="00ED5A11"/>
    <w:rsid w:val="00EE1E31"/>
    <w:rsid w:val="00EE54E8"/>
    <w:rsid w:val="00EF047D"/>
    <w:rsid w:val="00EF0EFF"/>
    <w:rsid w:val="00EF3E7B"/>
    <w:rsid w:val="00EF7B36"/>
    <w:rsid w:val="00F018CD"/>
    <w:rsid w:val="00F036E6"/>
    <w:rsid w:val="00F03A47"/>
    <w:rsid w:val="00F0404F"/>
    <w:rsid w:val="00F12DB9"/>
    <w:rsid w:val="00F13F22"/>
    <w:rsid w:val="00F143DC"/>
    <w:rsid w:val="00F156F4"/>
    <w:rsid w:val="00F15C5E"/>
    <w:rsid w:val="00F20363"/>
    <w:rsid w:val="00F20A94"/>
    <w:rsid w:val="00F24C62"/>
    <w:rsid w:val="00F31FD8"/>
    <w:rsid w:val="00F35B92"/>
    <w:rsid w:val="00F37058"/>
    <w:rsid w:val="00F421E7"/>
    <w:rsid w:val="00F432BD"/>
    <w:rsid w:val="00F4347F"/>
    <w:rsid w:val="00F51F1C"/>
    <w:rsid w:val="00F53D53"/>
    <w:rsid w:val="00F578AC"/>
    <w:rsid w:val="00F60AB2"/>
    <w:rsid w:val="00F61BAD"/>
    <w:rsid w:val="00F75F3F"/>
    <w:rsid w:val="00F76E6D"/>
    <w:rsid w:val="00F80B85"/>
    <w:rsid w:val="00F85AD5"/>
    <w:rsid w:val="00F86BB5"/>
    <w:rsid w:val="00F9202F"/>
    <w:rsid w:val="00F923C0"/>
    <w:rsid w:val="00F9338D"/>
    <w:rsid w:val="00FA2C91"/>
    <w:rsid w:val="00FA740D"/>
    <w:rsid w:val="00FB00D4"/>
    <w:rsid w:val="00FB351B"/>
    <w:rsid w:val="00FB3FD5"/>
    <w:rsid w:val="00FD3277"/>
    <w:rsid w:val="00FD509D"/>
    <w:rsid w:val="00FD64E5"/>
    <w:rsid w:val="00FD6AE0"/>
    <w:rsid w:val="00FD6FB0"/>
    <w:rsid w:val="00FD7FCD"/>
    <w:rsid w:val="00FE1757"/>
    <w:rsid w:val="00FE38CD"/>
    <w:rsid w:val="00FF1B2D"/>
    <w:rsid w:val="00FF1C41"/>
    <w:rsid w:val="00FF239D"/>
    <w:rsid w:val="00FF4F67"/>
    <w:rsid w:val="00FF5C91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7EA9"/>
  </w:style>
  <w:style w:type="paragraph" w:styleId="Titolo1">
    <w:name w:val="heading 1"/>
    <w:basedOn w:val="Normale"/>
    <w:next w:val="Normale"/>
    <w:link w:val="Titolo1Carattere"/>
    <w:uiPriority w:val="9"/>
    <w:qFormat/>
    <w:rsid w:val="00107E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07E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07E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7E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07EA9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07EA9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07EA9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07EA9"/>
    <w:pPr>
      <w:spacing w:after="0"/>
      <w:jc w:val="left"/>
      <w:outlineLvl w:val="7"/>
    </w:pPr>
    <w:rPr>
      <w:b/>
      <w:i/>
      <w:smallCaps/>
      <w:color w:val="94363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07EA9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sz w:val="12"/>
    </w:rPr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rPr>
      <w:rFonts w:ascii="Maiandra GD" w:hAnsi="Maiandra GD"/>
      <w:sz w:val="22"/>
    </w:rPr>
  </w:style>
  <w:style w:type="paragraph" w:styleId="Testonotadichiusura">
    <w:name w:val="endnote text"/>
    <w:basedOn w:val="Normale"/>
    <w:link w:val="TestonotadichiusuraCarattere"/>
    <w:semiHidden/>
  </w:style>
  <w:style w:type="character" w:styleId="Rimandonotadichiusura">
    <w:name w:val="endnote reference"/>
    <w:semiHidden/>
    <w:rPr>
      <w:vertAlign w:val="superscript"/>
    </w:rPr>
  </w:style>
  <w:style w:type="paragraph" w:styleId="Corpodeltesto2">
    <w:name w:val="Body Text 2"/>
    <w:basedOn w:val="Normale"/>
    <w:link w:val="Corpodeltesto2Carattere"/>
    <w:pPr>
      <w:jc w:val="center"/>
    </w:pPr>
    <w:rPr>
      <w:b/>
      <w:bCs/>
      <w:sz w:val="22"/>
    </w:rPr>
  </w:style>
  <w:style w:type="paragraph" w:styleId="Testofumetto">
    <w:name w:val="Balloon Text"/>
    <w:basedOn w:val="Normale"/>
    <w:link w:val="TestofumettoCarattere"/>
    <w:semiHidden/>
    <w:rsid w:val="000210E7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rsid w:val="004101FA"/>
    <w:pPr>
      <w:spacing w:after="120"/>
    </w:pPr>
    <w:rPr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7EA9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paragraph" w:styleId="Rientrocorpodeltesto2">
    <w:name w:val="Body Text Indent 2"/>
    <w:basedOn w:val="Normale"/>
    <w:link w:val="Rientrocorpodeltesto2Carattere"/>
    <w:rsid w:val="001E14E7"/>
    <w:pPr>
      <w:spacing w:after="120" w:line="480" w:lineRule="auto"/>
      <w:ind w:left="283"/>
    </w:pPr>
  </w:style>
  <w:style w:type="character" w:styleId="Enfasigrassetto">
    <w:name w:val="Strong"/>
    <w:qFormat/>
    <w:rsid w:val="00107EA9"/>
    <w:rPr>
      <w:b/>
      <w:color w:val="C0504D"/>
    </w:rPr>
  </w:style>
  <w:style w:type="paragraph" w:customStyle="1" w:styleId="Paragrafoelenco1">
    <w:name w:val="Paragrafo elenco1"/>
    <w:basedOn w:val="Normale"/>
    <w:rsid w:val="00533683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Carpredefinitoparagrafo"/>
    <w:rsid w:val="00C75377"/>
  </w:style>
  <w:style w:type="paragraph" w:styleId="Testonotaapidipagina">
    <w:name w:val="footnote text"/>
    <w:basedOn w:val="Normale"/>
    <w:link w:val="TestonotaapidipaginaCarattere"/>
    <w:semiHidden/>
    <w:rsid w:val="00613A91"/>
  </w:style>
  <w:style w:type="character" w:styleId="Rimandonotaapidipagina">
    <w:name w:val="footnote reference"/>
    <w:semiHidden/>
    <w:rsid w:val="00613A91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3124F1"/>
  </w:style>
  <w:style w:type="paragraph" w:styleId="NormaleWeb">
    <w:name w:val="Normal (Web)"/>
    <w:basedOn w:val="Normale"/>
    <w:rsid w:val="00DF2A23"/>
    <w:pPr>
      <w:spacing w:before="100" w:beforeAutospacing="1" w:after="100" w:afterAutospacing="1"/>
    </w:pPr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1E51B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1E51BF"/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26C04"/>
    <w:rPr>
      <w:sz w:val="16"/>
      <w:szCs w:val="16"/>
    </w:rPr>
  </w:style>
  <w:style w:type="paragraph" w:customStyle="1" w:styleId="Default">
    <w:name w:val="Default"/>
    <w:rsid w:val="009E2222"/>
    <w:pPr>
      <w:widowControl w:val="0"/>
      <w:suppressAutoHyphens/>
      <w:autoSpaceDE w:val="0"/>
    </w:pPr>
    <w:rPr>
      <w:rFonts w:cs="Lucida Grande"/>
      <w:sz w:val="24"/>
      <w:szCs w:val="24"/>
      <w:lang w:val="en-US" w:eastAsia="ar-SA"/>
    </w:rPr>
  </w:style>
  <w:style w:type="character" w:customStyle="1" w:styleId="CorpotestoCarattere">
    <w:name w:val="Corpo testo Carattere"/>
    <w:link w:val="Corpotesto"/>
    <w:rsid w:val="00D66B65"/>
    <w:rPr>
      <w:sz w:val="12"/>
    </w:rPr>
  </w:style>
  <w:style w:type="character" w:customStyle="1" w:styleId="Corpodeltesto2Carattere">
    <w:name w:val="Corpo del testo 2 Carattere"/>
    <w:link w:val="Corpodeltesto2"/>
    <w:rsid w:val="00D66B65"/>
    <w:rPr>
      <w:b/>
      <w:bCs/>
      <w:sz w:val="22"/>
    </w:rPr>
  </w:style>
  <w:style w:type="paragraph" w:customStyle="1" w:styleId="ElencoCc">
    <w:name w:val="Elenco Cc"/>
    <w:basedOn w:val="Normale"/>
    <w:rsid w:val="00D66B65"/>
    <w:pPr>
      <w:keepLines/>
      <w:spacing w:line="220" w:lineRule="atLeast"/>
      <w:ind w:left="360" w:hanging="360"/>
    </w:pPr>
    <w:rPr>
      <w:rFonts w:ascii="Arial" w:hAnsi="Arial"/>
      <w:spacing w:val="-5"/>
      <w:lang w:eastAsia="en-US"/>
    </w:rPr>
  </w:style>
  <w:style w:type="paragraph" w:customStyle="1" w:styleId="Inizialiriferimento">
    <w:name w:val="Iniziali riferimento"/>
    <w:basedOn w:val="Normale"/>
    <w:next w:val="Normale"/>
    <w:rsid w:val="00D66B65"/>
    <w:pPr>
      <w:keepNext/>
      <w:keepLines/>
      <w:spacing w:before="220" w:line="220" w:lineRule="atLeast"/>
    </w:pPr>
    <w:rPr>
      <w:rFonts w:ascii="Arial" w:hAnsi="Arial"/>
      <w:spacing w:val="-5"/>
      <w:lang w:eastAsia="en-US"/>
    </w:rPr>
  </w:style>
  <w:style w:type="paragraph" w:customStyle="1" w:styleId="Firmasociet">
    <w:name w:val="Firma società"/>
    <w:basedOn w:val="Firma"/>
    <w:next w:val="Inizialiriferimento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Firmaposizione">
    <w:name w:val="Firma posizione"/>
    <w:basedOn w:val="Firma"/>
    <w:next w:val="Firmasociet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styleId="Firma">
    <w:name w:val="Signature"/>
    <w:basedOn w:val="Normale"/>
    <w:link w:val="FirmaCarattere"/>
    <w:rsid w:val="00D66B65"/>
    <w:pPr>
      <w:ind w:left="4252"/>
    </w:pPr>
  </w:style>
  <w:style w:type="character" w:customStyle="1" w:styleId="FirmaCarattere">
    <w:name w:val="Firma Carattere"/>
    <w:basedOn w:val="Carpredefinitoparagrafo"/>
    <w:link w:val="Firma"/>
    <w:rsid w:val="00D66B65"/>
  </w:style>
  <w:style w:type="character" w:customStyle="1" w:styleId="Titolo1Carattere">
    <w:name w:val="Titolo 1 Carattere"/>
    <w:link w:val="Titolo1"/>
    <w:uiPriority w:val="9"/>
    <w:rsid w:val="00107EA9"/>
    <w:rPr>
      <w:smallCaps/>
      <w:spacing w:val="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107EA9"/>
    <w:rPr>
      <w:smallCaps/>
      <w:spacing w:val="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107EA9"/>
    <w:rPr>
      <w:smallCaps/>
      <w:spacing w:val="5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107EA9"/>
    <w:rPr>
      <w:smallCaps/>
      <w:spacing w:val="10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107EA9"/>
    <w:rPr>
      <w:smallCaps/>
      <w:color w:val="943634"/>
      <w:spacing w:val="10"/>
      <w:sz w:val="22"/>
      <w:szCs w:val="26"/>
    </w:rPr>
  </w:style>
  <w:style w:type="character" w:customStyle="1" w:styleId="Titolo6Carattere">
    <w:name w:val="Titolo 6 Carattere"/>
    <w:link w:val="Titolo6"/>
    <w:uiPriority w:val="9"/>
    <w:rsid w:val="00107EA9"/>
    <w:rPr>
      <w:smallCaps/>
      <w:color w:val="C0504D"/>
      <w:spacing w:val="5"/>
      <w:sz w:val="22"/>
    </w:rPr>
  </w:style>
  <w:style w:type="character" w:customStyle="1" w:styleId="Titolo7Carattere">
    <w:name w:val="Titolo 7 Carattere"/>
    <w:link w:val="Titolo7"/>
    <w:uiPriority w:val="9"/>
    <w:rsid w:val="00107EA9"/>
    <w:rPr>
      <w:b/>
      <w:smallCaps/>
      <w:color w:val="C0504D"/>
      <w:spacing w:val="10"/>
    </w:rPr>
  </w:style>
  <w:style w:type="character" w:customStyle="1" w:styleId="Titolo8Carattere">
    <w:name w:val="Titolo 8 Carattere"/>
    <w:link w:val="Titolo8"/>
    <w:uiPriority w:val="9"/>
    <w:rsid w:val="00107EA9"/>
    <w:rPr>
      <w:b/>
      <w:i/>
      <w:smallCaps/>
      <w:color w:val="943634"/>
    </w:rPr>
  </w:style>
  <w:style w:type="character" w:customStyle="1" w:styleId="Titolo9Carattere">
    <w:name w:val="Titolo 9 Carattere"/>
    <w:link w:val="Titolo9"/>
    <w:uiPriority w:val="9"/>
    <w:rsid w:val="00107EA9"/>
    <w:rPr>
      <w:b/>
      <w:i/>
      <w:smallCaps/>
      <w:color w:val="622423"/>
    </w:rPr>
  </w:style>
  <w:style w:type="paragraph" w:styleId="Didascalia">
    <w:name w:val="caption"/>
    <w:basedOn w:val="Normale"/>
    <w:next w:val="Normale"/>
    <w:uiPriority w:val="35"/>
    <w:unhideWhenUsed/>
    <w:qFormat/>
    <w:rsid w:val="00107EA9"/>
    <w:rPr>
      <w:b/>
      <w:bCs/>
      <w:caps/>
      <w:sz w:val="16"/>
      <w:szCs w:val="18"/>
    </w:rPr>
  </w:style>
  <w:style w:type="character" w:customStyle="1" w:styleId="TitoloCarattere">
    <w:name w:val="Titolo Carattere"/>
    <w:link w:val="Titolo"/>
    <w:uiPriority w:val="10"/>
    <w:rsid w:val="00107EA9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7EA9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SottotitoloCarattere">
    <w:name w:val="Sottotitolo Carattere"/>
    <w:link w:val="Sottotitolo"/>
    <w:uiPriority w:val="11"/>
    <w:rsid w:val="00107EA9"/>
    <w:rPr>
      <w:rFonts w:ascii="Cambria" w:eastAsia="Times New Roman" w:hAnsi="Cambria" w:cs="Times New Roman"/>
      <w:szCs w:val="22"/>
    </w:rPr>
  </w:style>
  <w:style w:type="character" w:styleId="Enfasicorsivo">
    <w:name w:val="Emphasis"/>
    <w:uiPriority w:val="20"/>
    <w:qFormat/>
    <w:rsid w:val="00107EA9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07EA9"/>
    <w:pPr>
      <w:spacing w:after="0" w:line="240" w:lineRule="auto"/>
    </w:pPr>
  </w:style>
  <w:style w:type="character" w:customStyle="1" w:styleId="NessunaspaziaturaCarattere">
    <w:name w:val="Nessuna spaziatura Carattere"/>
    <w:link w:val="Nessunaspaziatura"/>
    <w:uiPriority w:val="1"/>
    <w:rsid w:val="00107EA9"/>
  </w:style>
  <w:style w:type="paragraph" w:styleId="Paragrafoelenco">
    <w:name w:val="List Paragraph"/>
    <w:basedOn w:val="Normale"/>
    <w:uiPriority w:val="34"/>
    <w:qFormat/>
    <w:rsid w:val="00107EA9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07EA9"/>
    <w:rPr>
      <w:i/>
    </w:rPr>
  </w:style>
  <w:style w:type="character" w:customStyle="1" w:styleId="CitazioneCarattere">
    <w:name w:val="Citazione Carattere"/>
    <w:link w:val="Citazione"/>
    <w:uiPriority w:val="29"/>
    <w:rsid w:val="00107EA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7EA9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zioneintensaCarattere">
    <w:name w:val="Citazione intensa Carattere"/>
    <w:link w:val="Citazioneintensa"/>
    <w:uiPriority w:val="30"/>
    <w:rsid w:val="00107EA9"/>
    <w:rPr>
      <w:b/>
      <w:i/>
      <w:color w:val="FFFFFF"/>
      <w:shd w:val="clear" w:color="auto" w:fill="C0504D"/>
    </w:rPr>
  </w:style>
  <w:style w:type="character" w:styleId="Enfasidelicata">
    <w:name w:val="Subtle Emphasis"/>
    <w:uiPriority w:val="19"/>
    <w:qFormat/>
    <w:rsid w:val="00107EA9"/>
    <w:rPr>
      <w:i/>
    </w:rPr>
  </w:style>
  <w:style w:type="character" w:styleId="Enfasiintensa">
    <w:name w:val="Intense Emphasis"/>
    <w:uiPriority w:val="21"/>
    <w:qFormat/>
    <w:rsid w:val="00107EA9"/>
    <w:rPr>
      <w:b/>
      <w:i/>
      <w:color w:val="C0504D"/>
      <w:spacing w:val="10"/>
    </w:rPr>
  </w:style>
  <w:style w:type="character" w:styleId="Riferimentodelicato">
    <w:name w:val="Subtle Reference"/>
    <w:uiPriority w:val="31"/>
    <w:qFormat/>
    <w:rsid w:val="00107EA9"/>
    <w:rPr>
      <w:b/>
    </w:rPr>
  </w:style>
  <w:style w:type="character" w:styleId="Riferimentointenso">
    <w:name w:val="Intense Reference"/>
    <w:uiPriority w:val="32"/>
    <w:qFormat/>
    <w:rsid w:val="00107EA9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07EA9"/>
    <w:rPr>
      <w:rFonts w:ascii="Cambria" w:eastAsia="Times New Roman" w:hAnsi="Cambria" w:cs="Times New Roman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07EA9"/>
    <w:pPr>
      <w:outlineLvl w:val="9"/>
    </w:pPr>
    <w:rPr>
      <w:lang w:bidi="en-US"/>
    </w:rPr>
  </w:style>
  <w:style w:type="character" w:styleId="Collegamentovisitato">
    <w:name w:val="FollowedHyperlink"/>
    <w:basedOn w:val="Carpredefinitoparagrafo"/>
    <w:rsid w:val="00107EA9"/>
    <w:rPr>
      <w:color w:val="954F72" w:themeColor="followedHyperlink"/>
      <w:u w:val="single"/>
    </w:rPr>
  </w:style>
  <w:style w:type="paragraph" w:customStyle="1" w:styleId="TableParagraph">
    <w:name w:val="Table Paragraph"/>
    <w:basedOn w:val="Normale"/>
    <w:uiPriority w:val="99"/>
    <w:rsid w:val="00715616"/>
    <w:pPr>
      <w:widowControl w:val="0"/>
      <w:autoSpaceDE w:val="0"/>
      <w:autoSpaceDN w:val="0"/>
      <w:spacing w:after="0" w:line="240" w:lineRule="auto"/>
      <w:jc w:val="left"/>
    </w:pPr>
    <w:rPr>
      <w:rFonts w:ascii="Arial" w:eastAsia="Calibri" w:hAnsi="Arial" w:cs="Arial"/>
      <w:sz w:val="22"/>
      <w:szCs w:val="22"/>
      <w:lang w:val="en-US" w:eastAsia="en-US"/>
    </w:rPr>
  </w:style>
  <w:style w:type="paragraph" w:customStyle="1" w:styleId="ox-164ca9026d-msonormal">
    <w:name w:val="ox-164ca9026d-msonormal"/>
    <w:basedOn w:val="Normale"/>
    <w:rsid w:val="00E766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uiPriority w:val="99"/>
    <w:rsid w:val="00E7668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8A748B"/>
    <w:pPr>
      <w:spacing w:after="0" w:line="240" w:lineRule="auto"/>
      <w:jc w:val="left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54184B"/>
  </w:style>
  <w:style w:type="character" w:customStyle="1" w:styleId="xdb">
    <w:name w:val="_xdb"/>
    <w:basedOn w:val="Carpredefinitoparagrafo"/>
    <w:rsid w:val="0054184B"/>
  </w:style>
  <w:style w:type="character" w:customStyle="1" w:styleId="IntestazioneCarattere">
    <w:name w:val="Intestazione Carattere"/>
    <w:basedOn w:val="Carpredefinitoparagrafo"/>
    <w:link w:val="Intestazione"/>
    <w:rsid w:val="0054184B"/>
  </w:style>
  <w:style w:type="character" w:customStyle="1" w:styleId="PidipaginaCarattere">
    <w:name w:val="Piè di pagina Carattere"/>
    <w:basedOn w:val="Carpredefinitoparagrafo"/>
    <w:link w:val="Pidipagina"/>
    <w:rsid w:val="0054184B"/>
  </w:style>
  <w:style w:type="character" w:customStyle="1" w:styleId="RientrocorpodeltestoCarattere">
    <w:name w:val="Rientro corpo del testo Carattere"/>
    <w:basedOn w:val="Carpredefinitoparagrafo"/>
    <w:link w:val="Rientrocorpodeltesto"/>
    <w:rsid w:val="0054184B"/>
    <w:rPr>
      <w:rFonts w:ascii="Maiandra GD" w:hAnsi="Maiandra GD"/>
      <w:sz w:val="22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54184B"/>
  </w:style>
  <w:style w:type="character" w:customStyle="1" w:styleId="TestofumettoCarattere">
    <w:name w:val="Testo fumetto Carattere"/>
    <w:basedOn w:val="Carpredefinitoparagrafo"/>
    <w:link w:val="Testofumetto"/>
    <w:semiHidden/>
    <w:rsid w:val="0054184B"/>
    <w:rPr>
      <w:rFonts w:ascii="Tahoma" w:hAnsi="Tahoma" w:cs="Tahoma"/>
      <w:sz w:val="16"/>
      <w:szCs w:val="16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54184B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5418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7EA9"/>
  </w:style>
  <w:style w:type="paragraph" w:styleId="Titolo1">
    <w:name w:val="heading 1"/>
    <w:basedOn w:val="Normale"/>
    <w:next w:val="Normale"/>
    <w:link w:val="Titolo1Carattere"/>
    <w:uiPriority w:val="9"/>
    <w:qFormat/>
    <w:rsid w:val="00107E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07E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07E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7E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07EA9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07EA9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07EA9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07EA9"/>
    <w:pPr>
      <w:spacing w:after="0"/>
      <w:jc w:val="left"/>
      <w:outlineLvl w:val="7"/>
    </w:pPr>
    <w:rPr>
      <w:b/>
      <w:i/>
      <w:smallCaps/>
      <w:color w:val="94363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07EA9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sz w:val="12"/>
    </w:rPr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rPr>
      <w:rFonts w:ascii="Maiandra GD" w:hAnsi="Maiandra GD"/>
      <w:sz w:val="22"/>
    </w:rPr>
  </w:style>
  <w:style w:type="paragraph" w:styleId="Testonotadichiusura">
    <w:name w:val="endnote text"/>
    <w:basedOn w:val="Normale"/>
    <w:link w:val="TestonotadichiusuraCarattere"/>
    <w:semiHidden/>
  </w:style>
  <w:style w:type="character" w:styleId="Rimandonotadichiusura">
    <w:name w:val="endnote reference"/>
    <w:semiHidden/>
    <w:rPr>
      <w:vertAlign w:val="superscript"/>
    </w:rPr>
  </w:style>
  <w:style w:type="paragraph" w:styleId="Corpodeltesto2">
    <w:name w:val="Body Text 2"/>
    <w:basedOn w:val="Normale"/>
    <w:link w:val="Corpodeltesto2Carattere"/>
    <w:pPr>
      <w:jc w:val="center"/>
    </w:pPr>
    <w:rPr>
      <w:b/>
      <w:bCs/>
      <w:sz w:val="22"/>
    </w:rPr>
  </w:style>
  <w:style w:type="paragraph" w:styleId="Testofumetto">
    <w:name w:val="Balloon Text"/>
    <w:basedOn w:val="Normale"/>
    <w:link w:val="TestofumettoCarattere"/>
    <w:semiHidden/>
    <w:rsid w:val="000210E7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rsid w:val="004101FA"/>
    <w:pPr>
      <w:spacing w:after="120"/>
    </w:pPr>
    <w:rPr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7EA9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paragraph" w:styleId="Rientrocorpodeltesto2">
    <w:name w:val="Body Text Indent 2"/>
    <w:basedOn w:val="Normale"/>
    <w:link w:val="Rientrocorpodeltesto2Carattere"/>
    <w:rsid w:val="001E14E7"/>
    <w:pPr>
      <w:spacing w:after="120" w:line="480" w:lineRule="auto"/>
      <w:ind w:left="283"/>
    </w:pPr>
  </w:style>
  <w:style w:type="character" w:styleId="Enfasigrassetto">
    <w:name w:val="Strong"/>
    <w:qFormat/>
    <w:rsid w:val="00107EA9"/>
    <w:rPr>
      <w:b/>
      <w:color w:val="C0504D"/>
    </w:rPr>
  </w:style>
  <w:style w:type="paragraph" w:customStyle="1" w:styleId="Paragrafoelenco1">
    <w:name w:val="Paragrafo elenco1"/>
    <w:basedOn w:val="Normale"/>
    <w:rsid w:val="00533683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Carpredefinitoparagrafo"/>
    <w:rsid w:val="00C75377"/>
  </w:style>
  <w:style w:type="paragraph" w:styleId="Testonotaapidipagina">
    <w:name w:val="footnote text"/>
    <w:basedOn w:val="Normale"/>
    <w:link w:val="TestonotaapidipaginaCarattere"/>
    <w:semiHidden/>
    <w:rsid w:val="00613A91"/>
  </w:style>
  <w:style w:type="character" w:styleId="Rimandonotaapidipagina">
    <w:name w:val="footnote reference"/>
    <w:semiHidden/>
    <w:rsid w:val="00613A91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3124F1"/>
  </w:style>
  <w:style w:type="paragraph" w:styleId="NormaleWeb">
    <w:name w:val="Normal (Web)"/>
    <w:basedOn w:val="Normale"/>
    <w:rsid w:val="00DF2A23"/>
    <w:pPr>
      <w:spacing w:before="100" w:beforeAutospacing="1" w:after="100" w:afterAutospacing="1"/>
    </w:pPr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1E51B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1E51BF"/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26C04"/>
    <w:rPr>
      <w:sz w:val="16"/>
      <w:szCs w:val="16"/>
    </w:rPr>
  </w:style>
  <w:style w:type="paragraph" w:customStyle="1" w:styleId="Default">
    <w:name w:val="Default"/>
    <w:rsid w:val="009E2222"/>
    <w:pPr>
      <w:widowControl w:val="0"/>
      <w:suppressAutoHyphens/>
      <w:autoSpaceDE w:val="0"/>
    </w:pPr>
    <w:rPr>
      <w:rFonts w:cs="Lucida Grande"/>
      <w:sz w:val="24"/>
      <w:szCs w:val="24"/>
      <w:lang w:val="en-US" w:eastAsia="ar-SA"/>
    </w:rPr>
  </w:style>
  <w:style w:type="character" w:customStyle="1" w:styleId="CorpotestoCarattere">
    <w:name w:val="Corpo testo Carattere"/>
    <w:link w:val="Corpotesto"/>
    <w:rsid w:val="00D66B65"/>
    <w:rPr>
      <w:sz w:val="12"/>
    </w:rPr>
  </w:style>
  <w:style w:type="character" w:customStyle="1" w:styleId="Corpodeltesto2Carattere">
    <w:name w:val="Corpo del testo 2 Carattere"/>
    <w:link w:val="Corpodeltesto2"/>
    <w:rsid w:val="00D66B65"/>
    <w:rPr>
      <w:b/>
      <w:bCs/>
      <w:sz w:val="22"/>
    </w:rPr>
  </w:style>
  <w:style w:type="paragraph" w:customStyle="1" w:styleId="ElencoCc">
    <w:name w:val="Elenco Cc"/>
    <w:basedOn w:val="Normale"/>
    <w:rsid w:val="00D66B65"/>
    <w:pPr>
      <w:keepLines/>
      <w:spacing w:line="220" w:lineRule="atLeast"/>
      <w:ind w:left="360" w:hanging="360"/>
    </w:pPr>
    <w:rPr>
      <w:rFonts w:ascii="Arial" w:hAnsi="Arial"/>
      <w:spacing w:val="-5"/>
      <w:lang w:eastAsia="en-US"/>
    </w:rPr>
  </w:style>
  <w:style w:type="paragraph" w:customStyle="1" w:styleId="Inizialiriferimento">
    <w:name w:val="Iniziali riferimento"/>
    <w:basedOn w:val="Normale"/>
    <w:next w:val="Normale"/>
    <w:rsid w:val="00D66B65"/>
    <w:pPr>
      <w:keepNext/>
      <w:keepLines/>
      <w:spacing w:before="220" w:line="220" w:lineRule="atLeast"/>
    </w:pPr>
    <w:rPr>
      <w:rFonts w:ascii="Arial" w:hAnsi="Arial"/>
      <w:spacing w:val="-5"/>
      <w:lang w:eastAsia="en-US"/>
    </w:rPr>
  </w:style>
  <w:style w:type="paragraph" w:customStyle="1" w:styleId="Firmasociet">
    <w:name w:val="Firma società"/>
    <w:basedOn w:val="Firma"/>
    <w:next w:val="Inizialiriferimento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Firmaposizione">
    <w:name w:val="Firma posizione"/>
    <w:basedOn w:val="Firma"/>
    <w:next w:val="Firmasociet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styleId="Firma">
    <w:name w:val="Signature"/>
    <w:basedOn w:val="Normale"/>
    <w:link w:val="FirmaCarattere"/>
    <w:rsid w:val="00D66B65"/>
    <w:pPr>
      <w:ind w:left="4252"/>
    </w:pPr>
  </w:style>
  <w:style w:type="character" w:customStyle="1" w:styleId="FirmaCarattere">
    <w:name w:val="Firma Carattere"/>
    <w:basedOn w:val="Carpredefinitoparagrafo"/>
    <w:link w:val="Firma"/>
    <w:rsid w:val="00D66B65"/>
  </w:style>
  <w:style w:type="character" w:customStyle="1" w:styleId="Titolo1Carattere">
    <w:name w:val="Titolo 1 Carattere"/>
    <w:link w:val="Titolo1"/>
    <w:uiPriority w:val="9"/>
    <w:rsid w:val="00107EA9"/>
    <w:rPr>
      <w:smallCaps/>
      <w:spacing w:val="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107EA9"/>
    <w:rPr>
      <w:smallCaps/>
      <w:spacing w:val="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107EA9"/>
    <w:rPr>
      <w:smallCaps/>
      <w:spacing w:val="5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107EA9"/>
    <w:rPr>
      <w:smallCaps/>
      <w:spacing w:val="10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107EA9"/>
    <w:rPr>
      <w:smallCaps/>
      <w:color w:val="943634"/>
      <w:spacing w:val="10"/>
      <w:sz w:val="22"/>
      <w:szCs w:val="26"/>
    </w:rPr>
  </w:style>
  <w:style w:type="character" w:customStyle="1" w:styleId="Titolo6Carattere">
    <w:name w:val="Titolo 6 Carattere"/>
    <w:link w:val="Titolo6"/>
    <w:uiPriority w:val="9"/>
    <w:rsid w:val="00107EA9"/>
    <w:rPr>
      <w:smallCaps/>
      <w:color w:val="C0504D"/>
      <w:spacing w:val="5"/>
      <w:sz w:val="22"/>
    </w:rPr>
  </w:style>
  <w:style w:type="character" w:customStyle="1" w:styleId="Titolo7Carattere">
    <w:name w:val="Titolo 7 Carattere"/>
    <w:link w:val="Titolo7"/>
    <w:uiPriority w:val="9"/>
    <w:rsid w:val="00107EA9"/>
    <w:rPr>
      <w:b/>
      <w:smallCaps/>
      <w:color w:val="C0504D"/>
      <w:spacing w:val="10"/>
    </w:rPr>
  </w:style>
  <w:style w:type="character" w:customStyle="1" w:styleId="Titolo8Carattere">
    <w:name w:val="Titolo 8 Carattere"/>
    <w:link w:val="Titolo8"/>
    <w:uiPriority w:val="9"/>
    <w:rsid w:val="00107EA9"/>
    <w:rPr>
      <w:b/>
      <w:i/>
      <w:smallCaps/>
      <w:color w:val="943634"/>
    </w:rPr>
  </w:style>
  <w:style w:type="character" w:customStyle="1" w:styleId="Titolo9Carattere">
    <w:name w:val="Titolo 9 Carattere"/>
    <w:link w:val="Titolo9"/>
    <w:uiPriority w:val="9"/>
    <w:rsid w:val="00107EA9"/>
    <w:rPr>
      <w:b/>
      <w:i/>
      <w:smallCaps/>
      <w:color w:val="622423"/>
    </w:rPr>
  </w:style>
  <w:style w:type="paragraph" w:styleId="Didascalia">
    <w:name w:val="caption"/>
    <w:basedOn w:val="Normale"/>
    <w:next w:val="Normale"/>
    <w:uiPriority w:val="35"/>
    <w:unhideWhenUsed/>
    <w:qFormat/>
    <w:rsid w:val="00107EA9"/>
    <w:rPr>
      <w:b/>
      <w:bCs/>
      <w:caps/>
      <w:sz w:val="16"/>
      <w:szCs w:val="18"/>
    </w:rPr>
  </w:style>
  <w:style w:type="character" w:customStyle="1" w:styleId="TitoloCarattere">
    <w:name w:val="Titolo Carattere"/>
    <w:link w:val="Titolo"/>
    <w:uiPriority w:val="10"/>
    <w:rsid w:val="00107EA9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7EA9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SottotitoloCarattere">
    <w:name w:val="Sottotitolo Carattere"/>
    <w:link w:val="Sottotitolo"/>
    <w:uiPriority w:val="11"/>
    <w:rsid w:val="00107EA9"/>
    <w:rPr>
      <w:rFonts w:ascii="Cambria" w:eastAsia="Times New Roman" w:hAnsi="Cambria" w:cs="Times New Roman"/>
      <w:szCs w:val="22"/>
    </w:rPr>
  </w:style>
  <w:style w:type="character" w:styleId="Enfasicorsivo">
    <w:name w:val="Emphasis"/>
    <w:uiPriority w:val="20"/>
    <w:qFormat/>
    <w:rsid w:val="00107EA9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07EA9"/>
    <w:pPr>
      <w:spacing w:after="0" w:line="240" w:lineRule="auto"/>
    </w:pPr>
  </w:style>
  <w:style w:type="character" w:customStyle="1" w:styleId="NessunaspaziaturaCarattere">
    <w:name w:val="Nessuna spaziatura Carattere"/>
    <w:link w:val="Nessunaspaziatura"/>
    <w:uiPriority w:val="1"/>
    <w:rsid w:val="00107EA9"/>
  </w:style>
  <w:style w:type="paragraph" w:styleId="Paragrafoelenco">
    <w:name w:val="List Paragraph"/>
    <w:basedOn w:val="Normale"/>
    <w:uiPriority w:val="34"/>
    <w:qFormat/>
    <w:rsid w:val="00107EA9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07EA9"/>
    <w:rPr>
      <w:i/>
    </w:rPr>
  </w:style>
  <w:style w:type="character" w:customStyle="1" w:styleId="CitazioneCarattere">
    <w:name w:val="Citazione Carattere"/>
    <w:link w:val="Citazione"/>
    <w:uiPriority w:val="29"/>
    <w:rsid w:val="00107EA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7EA9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zioneintensaCarattere">
    <w:name w:val="Citazione intensa Carattere"/>
    <w:link w:val="Citazioneintensa"/>
    <w:uiPriority w:val="30"/>
    <w:rsid w:val="00107EA9"/>
    <w:rPr>
      <w:b/>
      <w:i/>
      <w:color w:val="FFFFFF"/>
      <w:shd w:val="clear" w:color="auto" w:fill="C0504D"/>
    </w:rPr>
  </w:style>
  <w:style w:type="character" w:styleId="Enfasidelicata">
    <w:name w:val="Subtle Emphasis"/>
    <w:uiPriority w:val="19"/>
    <w:qFormat/>
    <w:rsid w:val="00107EA9"/>
    <w:rPr>
      <w:i/>
    </w:rPr>
  </w:style>
  <w:style w:type="character" w:styleId="Enfasiintensa">
    <w:name w:val="Intense Emphasis"/>
    <w:uiPriority w:val="21"/>
    <w:qFormat/>
    <w:rsid w:val="00107EA9"/>
    <w:rPr>
      <w:b/>
      <w:i/>
      <w:color w:val="C0504D"/>
      <w:spacing w:val="10"/>
    </w:rPr>
  </w:style>
  <w:style w:type="character" w:styleId="Riferimentodelicato">
    <w:name w:val="Subtle Reference"/>
    <w:uiPriority w:val="31"/>
    <w:qFormat/>
    <w:rsid w:val="00107EA9"/>
    <w:rPr>
      <w:b/>
    </w:rPr>
  </w:style>
  <w:style w:type="character" w:styleId="Riferimentointenso">
    <w:name w:val="Intense Reference"/>
    <w:uiPriority w:val="32"/>
    <w:qFormat/>
    <w:rsid w:val="00107EA9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07EA9"/>
    <w:rPr>
      <w:rFonts w:ascii="Cambria" w:eastAsia="Times New Roman" w:hAnsi="Cambria" w:cs="Times New Roman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07EA9"/>
    <w:pPr>
      <w:outlineLvl w:val="9"/>
    </w:pPr>
    <w:rPr>
      <w:lang w:bidi="en-US"/>
    </w:rPr>
  </w:style>
  <w:style w:type="character" w:styleId="Collegamentovisitato">
    <w:name w:val="FollowedHyperlink"/>
    <w:basedOn w:val="Carpredefinitoparagrafo"/>
    <w:rsid w:val="00107EA9"/>
    <w:rPr>
      <w:color w:val="954F72" w:themeColor="followedHyperlink"/>
      <w:u w:val="single"/>
    </w:rPr>
  </w:style>
  <w:style w:type="paragraph" w:customStyle="1" w:styleId="TableParagraph">
    <w:name w:val="Table Paragraph"/>
    <w:basedOn w:val="Normale"/>
    <w:uiPriority w:val="99"/>
    <w:rsid w:val="00715616"/>
    <w:pPr>
      <w:widowControl w:val="0"/>
      <w:autoSpaceDE w:val="0"/>
      <w:autoSpaceDN w:val="0"/>
      <w:spacing w:after="0" w:line="240" w:lineRule="auto"/>
      <w:jc w:val="left"/>
    </w:pPr>
    <w:rPr>
      <w:rFonts w:ascii="Arial" w:eastAsia="Calibri" w:hAnsi="Arial" w:cs="Arial"/>
      <w:sz w:val="22"/>
      <w:szCs w:val="22"/>
      <w:lang w:val="en-US" w:eastAsia="en-US"/>
    </w:rPr>
  </w:style>
  <w:style w:type="paragraph" w:customStyle="1" w:styleId="ox-164ca9026d-msonormal">
    <w:name w:val="ox-164ca9026d-msonormal"/>
    <w:basedOn w:val="Normale"/>
    <w:rsid w:val="00E766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uiPriority w:val="99"/>
    <w:rsid w:val="00E7668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8A748B"/>
    <w:pPr>
      <w:spacing w:after="0" w:line="240" w:lineRule="auto"/>
      <w:jc w:val="left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54184B"/>
  </w:style>
  <w:style w:type="character" w:customStyle="1" w:styleId="xdb">
    <w:name w:val="_xdb"/>
    <w:basedOn w:val="Carpredefinitoparagrafo"/>
    <w:rsid w:val="0054184B"/>
  </w:style>
  <w:style w:type="character" w:customStyle="1" w:styleId="IntestazioneCarattere">
    <w:name w:val="Intestazione Carattere"/>
    <w:basedOn w:val="Carpredefinitoparagrafo"/>
    <w:link w:val="Intestazione"/>
    <w:rsid w:val="0054184B"/>
  </w:style>
  <w:style w:type="character" w:customStyle="1" w:styleId="PidipaginaCarattere">
    <w:name w:val="Piè di pagina Carattere"/>
    <w:basedOn w:val="Carpredefinitoparagrafo"/>
    <w:link w:val="Pidipagina"/>
    <w:rsid w:val="0054184B"/>
  </w:style>
  <w:style w:type="character" w:customStyle="1" w:styleId="RientrocorpodeltestoCarattere">
    <w:name w:val="Rientro corpo del testo Carattere"/>
    <w:basedOn w:val="Carpredefinitoparagrafo"/>
    <w:link w:val="Rientrocorpodeltesto"/>
    <w:rsid w:val="0054184B"/>
    <w:rPr>
      <w:rFonts w:ascii="Maiandra GD" w:hAnsi="Maiandra GD"/>
      <w:sz w:val="22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54184B"/>
  </w:style>
  <w:style w:type="character" w:customStyle="1" w:styleId="TestofumettoCarattere">
    <w:name w:val="Testo fumetto Carattere"/>
    <w:basedOn w:val="Carpredefinitoparagrafo"/>
    <w:link w:val="Testofumetto"/>
    <w:semiHidden/>
    <w:rsid w:val="0054184B"/>
    <w:rPr>
      <w:rFonts w:ascii="Tahoma" w:hAnsi="Tahoma" w:cs="Tahoma"/>
      <w:sz w:val="16"/>
      <w:szCs w:val="16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54184B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541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8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1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52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3.png"/><Relationship Id="rId7" Type="http://schemas.openxmlformats.org/officeDocument/2006/relationships/hyperlink" Target="http://www.unitam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unitam@unitam.it" TargetMode="External"/><Relationship Id="rId5" Type="http://schemas.openxmlformats.org/officeDocument/2006/relationships/hyperlink" Target="http://www.unitam.it" TargetMode="External"/><Relationship Id="rId4" Type="http://schemas.openxmlformats.org/officeDocument/2006/relationships/hyperlink" Target="mailto:unitam@unitam.it" TargetMode="External"/><Relationship Id="rId9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CartaIntestata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4C245A-CDE3-4CA2-ADF9-592D478BD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CartaIntestatai</Template>
  <TotalTime>3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Presidente</vt:lpstr>
    </vt:vector>
  </TitlesOfParts>
  <Company>Hewlett-Packard Company</Company>
  <LinksUpToDate>false</LinksUpToDate>
  <CharactersWithSpaces>806</CharactersWithSpaces>
  <SharedDoc>false</SharedDoc>
  <HLinks>
    <vt:vector size="18" baseType="variant">
      <vt:variant>
        <vt:i4>786510</vt:i4>
      </vt:variant>
      <vt:variant>
        <vt:i4>3</vt:i4>
      </vt:variant>
      <vt:variant>
        <vt:i4>0</vt:i4>
      </vt:variant>
      <vt:variant>
        <vt:i4>5</vt:i4>
      </vt:variant>
      <vt:variant>
        <vt:lpwstr>http://www.unitam.it/</vt:lpwstr>
      </vt:variant>
      <vt:variant>
        <vt:lpwstr/>
      </vt:variant>
      <vt:variant>
        <vt:i4>3342360</vt:i4>
      </vt:variant>
      <vt:variant>
        <vt:i4>0</vt:i4>
      </vt:variant>
      <vt:variant>
        <vt:i4>0</vt:i4>
      </vt:variant>
      <vt:variant>
        <vt:i4>5</vt:i4>
      </vt:variant>
      <vt:variant>
        <vt:lpwstr>mailto:info@unitam.it</vt:lpwstr>
      </vt:variant>
      <vt:variant>
        <vt:lpwstr/>
      </vt:variant>
      <vt:variant>
        <vt:i4>2555921</vt:i4>
      </vt:variant>
      <vt:variant>
        <vt:i4>-1</vt:i4>
      </vt:variant>
      <vt:variant>
        <vt:i4>2086</vt:i4>
      </vt:variant>
      <vt:variant>
        <vt:i4>1</vt:i4>
      </vt:variant>
      <vt:variant>
        <vt:lpwstr>http://t2.gstatic.com/images?q=tbn:QfDqW45Lo8-HPM:http://i249.photobucket.com/albums/gg225/xadrianox_bucket/Hapkido/casakoreaintsimbolocopy.png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Presidente</dc:title>
  <dc:creator>MSP Lombardia</dc:creator>
  <cp:lastModifiedBy>Utente Windows</cp:lastModifiedBy>
  <cp:revision>3</cp:revision>
  <cp:lastPrinted>2019-07-22T06:38:00Z</cp:lastPrinted>
  <dcterms:created xsi:type="dcterms:W3CDTF">2020-01-09T10:44:00Z</dcterms:created>
  <dcterms:modified xsi:type="dcterms:W3CDTF">2020-01-09T10:51:00Z</dcterms:modified>
</cp:coreProperties>
</file>